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942" w:rsidRPr="00C9580F" w:rsidRDefault="00E36942" w:rsidP="009612D3">
      <w:pPr>
        <w:spacing w:after="0" w:line="240" w:lineRule="auto"/>
        <w:ind w:left="5103"/>
        <w:rPr>
          <w:rFonts w:ascii="Times New Roman" w:hAnsi="Times New Roman" w:cs="Times New Roman"/>
          <w:sz w:val="24"/>
          <w:szCs w:val="24"/>
        </w:rPr>
      </w:pPr>
      <w:r w:rsidRPr="00C9580F">
        <w:rPr>
          <w:rFonts w:ascii="Times New Roman" w:hAnsi="Times New Roman" w:cs="Times New Roman"/>
          <w:sz w:val="24"/>
          <w:szCs w:val="24"/>
        </w:rPr>
        <w:t>УТВЕРЖДАЮ</w:t>
      </w:r>
    </w:p>
    <w:p w:rsidR="00E36942" w:rsidRPr="00C9580F" w:rsidRDefault="00E36942" w:rsidP="005D785D">
      <w:pPr>
        <w:spacing w:after="0" w:line="240" w:lineRule="auto"/>
        <w:ind w:left="5103"/>
        <w:rPr>
          <w:rFonts w:ascii="Times New Roman" w:hAnsi="Times New Roman" w:cs="Times New Roman"/>
          <w:sz w:val="24"/>
          <w:szCs w:val="24"/>
        </w:rPr>
      </w:pPr>
      <w:r w:rsidRPr="00C9580F">
        <w:rPr>
          <w:rFonts w:ascii="Times New Roman" w:hAnsi="Times New Roman" w:cs="Times New Roman"/>
          <w:sz w:val="24"/>
          <w:szCs w:val="24"/>
        </w:rPr>
        <w:t xml:space="preserve">Организатор торгов – директор  </w:t>
      </w:r>
    </w:p>
    <w:p w:rsidR="00E36942" w:rsidRPr="00C9580F" w:rsidRDefault="00E36942" w:rsidP="005D785D">
      <w:pPr>
        <w:spacing w:after="0" w:line="240" w:lineRule="auto"/>
        <w:ind w:left="5103"/>
        <w:rPr>
          <w:rFonts w:ascii="Times New Roman" w:hAnsi="Times New Roman" w:cs="Times New Roman"/>
          <w:sz w:val="24"/>
          <w:szCs w:val="24"/>
        </w:rPr>
      </w:pPr>
      <w:r w:rsidRPr="00C9580F">
        <w:rPr>
          <w:rFonts w:ascii="Times New Roman" w:hAnsi="Times New Roman" w:cs="Times New Roman"/>
          <w:sz w:val="24"/>
          <w:szCs w:val="24"/>
        </w:rPr>
        <w:t xml:space="preserve">ГПНТБ СО РАН </w:t>
      </w:r>
    </w:p>
    <w:p w:rsidR="00E36942" w:rsidRPr="00C9580F" w:rsidRDefault="00E36942" w:rsidP="005D785D">
      <w:pPr>
        <w:spacing w:after="0" w:line="240" w:lineRule="auto"/>
        <w:ind w:left="5103"/>
        <w:rPr>
          <w:rFonts w:ascii="Times New Roman" w:hAnsi="Times New Roman" w:cs="Times New Roman"/>
          <w:sz w:val="24"/>
          <w:szCs w:val="24"/>
        </w:rPr>
      </w:pPr>
      <w:r w:rsidRPr="00C9580F">
        <w:rPr>
          <w:rFonts w:ascii="Times New Roman" w:hAnsi="Times New Roman" w:cs="Times New Roman"/>
          <w:sz w:val="24"/>
          <w:szCs w:val="24"/>
        </w:rPr>
        <w:t>________________Б.С. Елепов</w:t>
      </w:r>
    </w:p>
    <w:p w:rsidR="00E36942" w:rsidRPr="00C9580F" w:rsidRDefault="00E36942">
      <w:pPr>
        <w:rPr>
          <w:rFonts w:ascii="Times New Roman" w:hAnsi="Times New Roman" w:cs="Times New Roman"/>
          <w:sz w:val="24"/>
          <w:szCs w:val="24"/>
        </w:rPr>
      </w:pPr>
    </w:p>
    <w:p w:rsidR="00E36942" w:rsidRPr="00C9580F" w:rsidRDefault="00E36942" w:rsidP="009612D3">
      <w:pPr>
        <w:spacing w:after="0" w:line="240" w:lineRule="auto"/>
        <w:rPr>
          <w:rFonts w:ascii="Times New Roman" w:hAnsi="Times New Roman" w:cs="Times New Roman"/>
          <w:sz w:val="24"/>
          <w:szCs w:val="24"/>
        </w:rPr>
      </w:pPr>
    </w:p>
    <w:p w:rsidR="00E36942" w:rsidRPr="00C9580F" w:rsidRDefault="00E36942" w:rsidP="009612D3">
      <w:pPr>
        <w:spacing w:after="0" w:line="240" w:lineRule="auto"/>
        <w:rPr>
          <w:rFonts w:ascii="Times New Roman" w:hAnsi="Times New Roman" w:cs="Times New Roman"/>
          <w:sz w:val="24"/>
          <w:szCs w:val="24"/>
        </w:rPr>
      </w:pPr>
    </w:p>
    <w:p w:rsidR="00E36942" w:rsidRPr="00C9580F" w:rsidRDefault="00E36942" w:rsidP="009612D3">
      <w:pPr>
        <w:spacing w:after="0" w:line="240" w:lineRule="auto"/>
        <w:rPr>
          <w:rFonts w:ascii="Times New Roman" w:hAnsi="Times New Roman" w:cs="Times New Roman"/>
          <w:sz w:val="24"/>
          <w:szCs w:val="24"/>
        </w:rPr>
      </w:pPr>
    </w:p>
    <w:p w:rsidR="00E36942" w:rsidRPr="00C9580F" w:rsidRDefault="00E36942" w:rsidP="009612D3">
      <w:pPr>
        <w:spacing w:after="0" w:line="240" w:lineRule="auto"/>
        <w:rPr>
          <w:rFonts w:ascii="Times New Roman" w:hAnsi="Times New Roman" w:cs="Times New Roman"/>
          <w:sz w:val="24"/>
          <w:szCs w:val="24"/>
        </w:rPr>
      </w:pPr>
    </w:p>
    <w:p w:rsidR="00E36942" w:rsidRPr="00C9580F" w:rsidRDefault="00E36942" w:rsidP="009612D3">
      <w:pPr>
        <w:spacing w:after="0" w:line="240" w:lineRule="auto"/>
        <w:rPr>
          <w:rFonts w:ascii="Times New Roman" w:hAnsi="Times New Roman" w:cs="Times New Roman"/>
          <w:sz w:val="24"/>
          <w:szCs w:val="24"/>
        </w:rPr>
      </w:pPr>
    </w:p>
    <w:p w:rsidR="00E36942" w:rsidRPr="00C9580F" w:rsidRDefault="00E36942" w:rsidP="009612D3">
      <w:pPr>
        <w:spacing w:after="0" w:line="240" w:lineRule="auto"/>
        <w:rPr>
          <w:rFonts w:ascii="Times New Roman" w:hAnsi="Times New Roman" w:cs="Times New Roman"/>
          <w:sz w:val="24"/>
          <w:szCs w:val="24"/>
        </w:rPr>
      </w:pPr>
    </w:p>
    <w:p w:rsidR="00E36942" w:rsidRPr="00C9580F" w:rsidRDefault="00E36942" w:rsidP="009612D3">
      <w:pPr>
        <w:spacing w:after="0" w:line="240" w:lineRule="auto"/>
        <w:rPr>
          <w:rFonts w:ascii="Times New Roman" w:hAnsi="Times New Roman" w:cs="Times New Roman"/>
          <w:sz w:val="24"/>
          <w:szCs w:val="24"/>
        </w:rPr>
      </w:pPr>
    </w:p>
    <w:p w:rsidR="00E36942" w:rsidRPr="00C9580F" w:rsidRDefault="00E36942" w:rsidP="009612D3">
      <w:pPr>
        <w:spacing w:after="0" w:line="240" w:lineRule="auto"/>
        <w:rPr>
          <w:rFonts w:ascii="Times New Roman" w:hAnsi="Times New Roman" w:cs="Times New Roman"/>
          <w:sz w:val="24"/>
          <w:szCs w:val="24"/>
        </w:rPr>
      </w:pPr>
    </w:p>
    <w:p w:rsidR="00E36942" w:rsidRPr="00C9580F" w:rsidRDefault="00E36942" w:rsidP="009612D3">
      <w:pPr>
        <w:spacing w:after="0" w:line="240" w:lineRule="auto"/>
        <w:jc w:val="center"/>
        <w:rPr>
          <w:rFonts w:ascii="Times New Roman" w:hAnsi="Times New Roman" w:cs="Times New Roman"/>
          <w:sz w:val="40"/>
          <w:szCs w:val="40"/>
        </w:rPr>
      </w:pPr>
      <w:r w:rsidRPr="00C9580F">
        <w:rPr>
          <w:rFonts w:ascii="Times New Roman" w:hAnsi="Times New Roman" w:cs="Times New Roman"/>
          <w:sz w:val="40"/>
          <w:szCs w:val="40"/>
        </w:rPr>
        <w:t>ДОКУМЕНТАЦИЯ ОБ АУКЦИОНЕ</w:t>
      </w:r>
    </w:p>
    <w:p w:rsidR="00E36942" w:rsidRPr="00C9580F" w:rsidRDefault="00E36942" w:rsidP="009612D3">
      <w:pPr>
        <w:spacing w:after="0" w:line="240" w:lineRule="auto"/>
        <w:jc w:val="center"/>
        <w:rPr>
          <w:rFonts w:ascii="Times New Roman" w:hAnsi="Times New Roman" w:cs="Times New Roman"/>
          <w:sz w:val="30"/>
          <w:szCs w:val="30"/>
        </w:rPr>
      </w:pPr>
      <w:r w:rsidRPr="00C9580F">
        <w:rPr>
          <w:rFonts w:ascii="Times New Roman" w:hAnsi="Times New Roman" w:cs="Times New Roman"/>
          <w:sz w:val="30"/>
          <w:szCs w:val="30"/>
        </w:rPr>
        <w:t>на право заключения договора(ов) аренды</w:t>
      </w:r>
    </w:p>
    <w:p w:rsidR="00E36942" w:rsidRPr="00B364EE" w:rsidRDefault="00E36942" w:rsidP="005D785D">
      <w:pPr>
        <w:spacing w:after="0" w:line="240" w:lineRule="auto"/>
        <w:jc w:val="center"/>
        <w:rPr>
          <w:rFonts w:ascii="Times New Roman" w:hAnsi="Times New Roman" w:cs="Times New Roman"/>
          <w:sz w:val="32"/>
          <w:szCs w:val="32"/>
        </w:rPr>
      </w:pPr>
      <w:r w:rsidRPr="00C9580F">
        <w:rPr>
          <w:rFonts w:ascii="Times New Roman" w:hAnsi="Times New Roman" w:cs="Times New Roman"/>
          <w:sz w:val="32"/>
          <w:szCs w:val="32"/>
        </w:rPr>
        <w:t>№ ОА1/2010</w:t>
      </w: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Pr="00C9580F" w:rsidRDefault="00E36942" w:rsidP="009612D3">
      <w:pPr>
        <w:spacing w:after="0" w:line="240" w:lineRule="auto"/>
        <w:jc w:val="center"/>
        <w:rPr>
          <w:rFonts w:ascii="Times New Roman" w:hAnsi="Times New Roman" w:cs="Times New Roman"/>
          <w:sz w:val="30"/>
          <w:szCs w:val="30"/>
        </w:rPr>
      </w:pPr>
    </w:p>
    <w:p w:rsidR="00E36942" w:rsidRDefault="00E36942" w:rsidP="009612D3">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г. Новосибирск, 2010</w:t>
      </w:r>
      <w:r w:rsidRPr="00C9580F">
        <w:rPr>
          <w:rFonts w:ascii="Times New Roman" w:hAnsi="Times New Roman" w:cs="Times New Roman"/>
          <w:sz w:val="24"/>
          <w:szCs w:val="24"/>
        </w:rPr>
        <w:br w:type="page"/>
      </w:r>
    </w:p>
    <w:p w:rsidR="00E36942" w:rsidRPr="00C9580F" w:rsidRDefault="00E36942" w:rsidP="009612D3">
      <w:pPr>
        <w:spacing w:after="0" w:line="240" w:lineRule="auto"/>
        <w:jc w:val="center"/>
        <w:rPr>
          <w:rFonts w:ascii="Times New Roman" w:hAnsi="Times New Roman" w:cs="Times New Roman"/>
          <w:sz w:val="24"/>
          <w:szCs w:val="24"/>
        </w:rPr>
      </w:pPr>
    </w:p>
    <w:p w:rsidR="00E36942" w:rsidRPr="00C9580F" w:rsidRDefault="00E36942" w:rsidP="001876C7">
      <w:pPr>
        <w:spacing w:after="0" w:line="240" w:lineRule="auto"/>
        <w:jc w:val="center"/>
        <w:rPr>
          <w:rFonts w:ascii="Times New Roman" w:hAnsi="Times New Roman" w:cs="Times New Roman"/>
          <w:b/>
          <w:bCs/>
          <w:sz w:val="24"/>
          <w:szCs w:val="24"/>
        </w:rPr>
      </w:pPr>
      <w:r w:rsidRPr="00C9580F">
        <w:rPr>
          <w:rFonts w:ascii="Times New Roman" w:hAnsi="Times New Roman" w:cs="Times New Roman"/>
          <w:b/>
          <w:bCs/>
          <w:sz w:val="24"/>
          <w:szCs w:val="24"/>
        </w:rPr>
        <w:t>Раздел 1. Общие положения.</w:t>
      </w:r>
    </w:p>
    <w:p w:rsidR="00E36942" w:rsidRDefault="00E36942" w:rsidP="00E76663">
      <w:pPr>
        <w:spacing w:after="0" w:line="240" w:lineRule="auto"/>
        <w:ind w:firstLine="709"/>
        <w:jc w:val="both"/>
        <w:rPr>
          <w:rFonts w:ascii="Times New Roman" w:hAnsi="Times New Roman" w:cs="Times New Roman"/>
          <w:sz w:val="24"/>
          <w:szCs w:val="24"/>
        </w:rPr>
      </w:pPr>
    </w:p>
    <w:p w:rsidR="00E36942" w:rsidRPr="00C9580F" w:rsidRDefault="00E36942" w:rsidP="00E76663">
      <w:pPr>
        <w:spacing w:after="0" w:line="240" w:lineRule="auto"/>
        <w:ind w:firstLine="709"/>
        <w:jc w:val="both"/>
        <w:rPr>
          <w:rFonts w:ascii="Times New Roman" w:hAnsi="Times New Roman" w:cs="Times New Roman"/>
          <w:sz w:val="24"/>
          <w:szCs w:val="24"/>
        </w:rPr>
      </w:pPr>
    </w:p>
    <w:p w:rsidR="00E36942" w:rsidRPr="00C9580F" w:rsidRDefault="00E36942" w:rsidP="00E76663">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 Настоящая документация об аукционе разработана в соответствии с требованиями Гражданского кодекса Российской Федерации, Федерального закона от 26.07.2006 г. №135-ФЗ «О защите конкуренции», приказа Федеральной антимонопольной службы от 10.02.2010 г.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утвержденными им правилами (далее – Правила) и определяет порядок проведения аукциона на право заключения договора аренды недвижимого имущества, находящегося в собственности Российской Федерации и в оперативном управлении организатора торгов.</w:t>
      </w:r>
    </w:p>
    <w:p w:rsidR="00E36942" w:rsidRPr="00C9580F" w:rsidRDefault="00E36942" w:rsidP="00E76663">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1.2. Условия настоящего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E36942" w:rsidRPr="00C9580F" w:rsidRDefault="00E36942" w:rsidP="00E76663">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1.3. Организатор торгов, указанный в п. 2.2. настоящей документации проводит открытый аукцион с открытой формой подачи предложений о цене с целью заключения договора(ов) аренды недвижимого имущества, указанного в п. 2.3. настоящей документации, находящегося в собственности Российской Федерации и в оперативном управлении организатора торгов.</w:t>
      </w:r>
    </w:p>
    <w:p w:rsidR="00E36942" w:rsidRPr="00C9580F" w:rsidRDefault="00E36942" w:rsidP="00E76663">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1.4. Заявителем,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Заявители, участники аукциона должны соответствовать требованиям, установленным законодательством Российской Федерации к таким заявителям, участникам.</w:t>
      </w:r>
    </w:p>
    <w:p w:rsidR="00E36942" w:rsidRPr="00C9580F" w:rsidRDefault="00E36942" w:rsidP="00E76663">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1.5. Организатор аукциона по собственной инициативе или в соответствии с запросом заинтересованного лица вправе принять решение о внесении изменений в настоящую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для с даты принятия указанного решения такие изменения размещаются организатором аукциона в порядке, установлено для размещения на официальном сайте торгов извещения о проведении аукциона. В течение двух рабочих дней с даты принятия указанного решения такие изменения направляются заказными письмами или в форме электронных документов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E36942" w:rsidRPr="00C9580F" w:rsidRDefault="00E36942" w:rsidP="00E76663">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 xml:space="preserve">1.6. Заявка подается по форме, установленной настоящей документацией об аукционе (п. 3.1.) в письменной форме или в форме электронного документа. К заявке прилагаются документы, перечисленные в п. 2.13. настоящей документации. Заявка должна содержать все сведения, указанные в форме заявки на участие в аукционе, приведенной в настоящей документации. Заявка в форме электронного документа подается в формате совместимом с </w:t>
      </w:r>
      <w:r w:rsidRPr="00C9580F">
        <w:rPr>
          <w:rFonts w:ascii="Times New Roman" w:hAnsi="Times New Roman" w:cs="Times New Roman"/>
          <w:sz w:val="24"/>
          <w:szCs w:val="24"/>
          <w:lang w:val="en-US"/>
        </w:rPr>
        <w:t>Microsoft</w:t>
      </w:r>
      <w:r w:rsidRPr="00C9580F">
        <w:rPr>
          <w:rFonts w:ascii="Times New Roman" w:hAnsi="Times New Roman" w:cs="Times New Roman"/>
          <w:sz w:val="24"/>
          <w:szCs w:val="24"/>
        </w:rPr>
        <w:t xml:space="preserve"> </w:t>
      </w:r>
      <w:r w:rsidRPr="00C9580F">
        <w:rPr>
          <w:rFonts w:ascii="Times New Roman" w:hAnsi="Times New Roman" w:cs="Times New Roman"/>
          <w:sz w:val="24"/>
          <w:szCs w:val="24"/>
          <w:lang w:val="en-US"/>
        </w:rPr>
        <w:t>Office</w:t>
      </w:r>
      <w:r w:rsidRPr="00C9580F">
        <w:rPr>
          <w:rFonts w:ascii="Times New Roman" w:hAnsi="Times New Roman" w:cs="Times New Roman"/>
          <w:sz w:val="24"/>
          <w:szCs w:val="24"/>
        </w:rPr>
        <w:t xml:space="preserve"> </w:t>
      </w:r>
      <w:r w:rsidRPr="00C9580F">
        <w:rPr>
          <w:rFonts w:ascii="Times New Roman" w:hAnsi="Times New Roman" w:cs="Times New Roman"/>
          <w:sz w:val="24"/>
          <w:szCs w:val="24"/>
          <w:lang w:val="en-US"/>
        </w:rPr>
        <w:t>Word</w:t>
      </w:r>
      <w:r w:rsidRPr="00C9580F">
        <w:rPr>
          <w:rFonts w:ascii="Times New Roman" w:hAnsi="Times New Roman" w:cs="Times New Roman"/>
          <w:sz w:val="24"/>
          <w:szCs w:val="24"/>
        </w:rPr>
        <w:t xml:space="preserve"> 2003, подписывается электронной цифровой подписью, отвечающей требованиям действующего законодательства Российской Федерации. Заявитель вправе подать только одну заявку в отношении каждого предмета аукциона (лота).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E36942" w:rsidRPr="00C9580F" w:rsidRDefault="00E36942" w:rsidP="00E76663">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1.7. Заявка на участие в аукционе подается в срок и по форме, которые установлены настоящей документацией. Заявки подаются по адресу, указанному в п. 2.14. настоящей документации в течение срока, указанного в п. 2.12. настоящей документации. Заявки в форме электронного документа подаются по адресу электронной почты, указанному в п. 2.14. настоящей документации или на любом общераспространенном электронном носителе (</w:t>
      </w:r>
      <w:r w:rsidRPr="00C9580F">
        <w:rPr>
          <w:rFonts w:ascii="Times New Roman" w:hAnsi="Times New Roman" w:cs="Times New Roman"/>
          <w:sz w:val="24"/>
          <w:szCs w:val="24"/>
          <w:lang w:val="en-US"/>
        </w:rPr>
        <w:t>USB</w:t>
      </w:r>
      <w:r w:rsidRPr="00C9580F">
        <w:rPr>
          <w:rFonts w:ascii="Times New Roman" w:hAnsi="Times New Roman" w:cs="Times New Roman"/>
          <w:sz w:val="24"/>
          <w:szCs w:val="24"/>
        </w:rPr>
        <w:t xml:space="preserve"> </w:t>
      </w:r>
      <w:r w:rsidRPr="00C9580F">
        <w:rPr>
          <w:rFonts w:ascii="Times New Roman" w:hAnsi="Times New Roman" w:cs="Times New Roman"/>
          <w:sz w:val="24"/>
          <w:szCs w:val="24"/>
          <w:lang w:val="en-US"/>
        </w:rPr>
        <w:t>flash</w:t>
      </w:r>
      <w:r w:rsidRPr="00C9580F">
        <w:rPr>
          <w:rFonts w:ascii="Times New Roman" w:hAnsi="Times New Roman" w:cs="Times New Roman"/>
          <w:sz w:val="24"/>
          <w:szCs w:val="24"/>
        </w:rPr>
        <w:t xml:space="preserve"> </w:t>
      </w:r>
      <w:r w:rsidRPr="00C9580F">
        <w:rPr>
          <w:rFonts w:ascii="Times New Roman" w:hAnsi="Times New Roman" w:cs="Times New Roman"/>
          <w:sz w:val="24"/>
          <w:szCs w:val="24"/>
          <w:lang w:val="en-US"/>
        </w:rPr>
        <w:t>drive</w:t>
      </w:r>
      <w:r w:rsidRPr="00C9580F">
        <w:rPr>
          <w:rFonts w:ascii="Times New Roman" w:hAnsi="Times New Roman" w:cs="Times New Roman"/>
          <w:sz w:val="24"/>
          <w:szCs w:val="24"/>
        </w:rPr>
        <w:t xml:space="preserve">, </w:t>
      </w:r>
      <w:r w:rsidRPr="00C9580F">
        <w:rPr>
          <w:rFonts w:ascii="Times New Roman" w:hAnsi="Times New Roman" w:cs="Times New Roman"/>
          <w:sz w:val="24"/>
          <w:szCs w:val="24"/>
          <w:lang w:val="en-US"/>
        </w:rPr>
        <w:t>floppy</w:t>
      </w:r>
      <w:r w:rsidRPr="00C9580F">
        <w:rPr>
          <w:rFonts w:ascii="Times New Roman" w:hAnsi="Times New Roman" w:cs="Times New Roman"/>
          <w:sz w:val="24"/>
          <w:szCs w:val="24"/>
        </w:rPr>
        <w:t xml:space="preserve"> </w:t>
      </w:r>
      <w:r w:rsidRPr="00C9580F">
        <w:rPr>
          <w:rFonts w:ascii="Times New Roman" w:hAnsi="Times New Roman" w:cs="Times New Roman"/>
          <w:sz w:val="24"/>
          <w:szCs w:val="24"/>
          <w:lang w:val="en-US"/>
        </w:rPr>
        <w:t>disk</w:t>
      </w:r>
      <w:r w:rsidRPr="00C9580F">
        <w:rPr>
          <w:rFonts w:ascii="Times New Roman" w:hAnsi="Times New Roman" w:cs="Times New Roman"/>
          <w:sz w:val="24"/>
          <w:szCs w:val="24"/>
        </w:rPr>
        <w:t xml:space="preserve"> и др.) по адресу, установленному для подачи заявок в письменной форме. Каждая заявка на участие в аукционе, поступившая в срок, установленный для подачи заявок, регистрируется организатором аукциона. При получении заявки на участие в аукционе в форме электронного документа, организатор торгов обязан подтвердить в письменной форме или в форме электронного документа ее получение в течение одного рабочего дня с даты получения такой заявки. По требованию заявителя организатор торгов выдает расписку в получении такой заявки с указанием даты и времени ее получения.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rsidR="00E36942" w:rsidRPr="00C9580F" w:rsidRDefault="00E36942" w:rsidP="005A10C4">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1.8. Заявитель вправе отозвать заявку в любое время до установленных даты и времени начала рассмотрения заявок на участие в аукционе. Отзыв заявки производится путем направления заявителем организатору торгов уведомления об отзыве заявки в письменной форме или в форме электронного документа.</w:t>
      </w:r>
    </w:p>
    <w:p w:rsidR="00E36942" w:rsidRPr="00C9580F" w:rsidRDefault="00E36942" w:rsidP="005A10C4">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1.9.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36942" w:rsidRPr="00C9580F" w:rsidRDefault="00E36942" w:rsidP="008D311E">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1.10. После окончания срока подачи заявок на участие в аукционе аукционная комиссия рассматривает заявки на участие в аукционе на предмет соответствия требованиям, установленным настоящей документацией и соответствия заявителей требованиям, установленным п. 1.4. настоящей документации, п. 18 Правил.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Заявителям направляются уведомления о принятых комиссией решениях не позднее дня, следующего за днем окончания рассмотрения заявок на участие в аукционе.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E36942" w:rsidRPr="00C9580F" w:rsidRDefault="00E36942" w:rsidP="008D311E">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Заявитель не допускается аукционной комиссией к участию в аукционе исключительно в следующих случаях:</w:t>
      </w:r>
    </w:p>
    <w:p w:rsidR="00E36942" w:rsidRPr="00C9580F" w:rsidRDefault="00E36942" w:rsidP="008D311E">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1.10.1. непредставления документов, определенных п. 2.13. настоящей документации, либо наличия в таких документах недостоверных сведений;</w:t>
      </w:r>
    </w:p>
    <w:p w:rsidR="00E36942" w:rsidRPr="00C9580F" w:rsidRDefault="00E36942" w:rsidP="008D311E">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1.10.2. несоответствия требованиям, указанным в пункте 1.4. настоящей документации;</w:t>
      </w:r>
    </w:p>
    <w:p w:rsidR="00E36942" w:rsidRPr="00C9580F" w:rsidRDefault="00E36942" w:rsidP="008D311E">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1.10.3. невнесения задатка, если требование о внесении задатка указано в извещении о проведении аукциона;</w:t>
      </w:r>
    </w:p>
    <w:p w:rsidR="00E36942" w:rsidRPr="00C9580F" w:rsidRDefault="00E36942" w:rsidP="008D311E">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1.10.4. несоответствия заявки на участие в аукционе требованиям документации об аукционе;</w:t>
      </w:r>
    </w:p>
    <w:p w:rsidR="00E36942" w:rsidRPr="00C9580F" w:rsidRDefault="00E36942" w:rsidP="008D311E">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1.10.5. подачи заявки на участие в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 в случае проведения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w:t>
      </w:r>
    </w:p>
    <w:p w:rsidR="00E36942" w:rsidRPr="00C9580F" w:rsidRDefault="00E36942" w:rsidP="008D311E">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1.10.6.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E36942" w:rsidRPr="00C9580F" w:rsidRDefault="00E36942" w:rsidP="008D311E">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1.10.7.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E36942" w:rsidRPr="00C9580F" w:rsidRDefault="00E36942" w:rsidP="008D311E">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1.11. Организатором торгов в п. 2.8. настоящей документации может быть установлено требование о внесении задатка. В случае установления такого требования, внесение задатка является обязательным условием участия в аукционе, при подаче заявки на участие в аукционе в соответствии с требованиями настоящей документации, соглашение о задатке между организатором торгов и заявителем является совершенным в письменной форме.</w:t>
      </w:r>
    </w:p>
    <w:p w:rsidR="00E36942" w:rsidRPr="00C9580F" w:rsidRDefault="00E36942" w:rsidP="008D311E">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1.12. Организатором торгов в п. 2.9. настоящей документации может быть установлено требование об обеспечении исполнения договора, заключаемого по итогам настоящего аукциона. При установлении такого требования договор заключается только после предоставления лицом, с которым заключается такой договор, обеспечения исполнения договора в порядке, установленном настоящей документацией.</w:t>
      </w:r>
    </w:p>
    <w:p w:rsidR="00E36942" w:rsidRPr="00C9580F" w:rsidRDefault="00E36942" w:rsidP="00E76663">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1.13. Аукцион проводится организатором аукциона в присутствии членов аукционной комиссии и участников аукциона (их представителей). В аукционе могут участвовать только заявители, признанные по итогам рассмотрения заявок на участие в аукционе участниками аукциона. Аукцион проводится путем повышения начальной (минимальной) цены (цены лота), указанной в извещении о проведении аукциона, на «шаг аукциона». Шаг аукциона устанавливается в п. 2.16. настоящей документации, в случае если после троекратного объявления последнего предложения о цене договора ни один из участников не заявил о своем намерении предложить более высокую цену договора, аукционист обязан снизить «шаг аукциона» на 0,5 процента начальной (минимальной) цены (цены лота), но не ниже 0,5 процента начальной (минимальной) цены (цены лота). Любой участник аукциона вправе осуществлять аудио- и/или видеозапись аукциона.</w:t>
      </w:r>
    </w:p>
    <w:p w:rsidR="00E36942" w:rsidRPr="00C9580F" w:rsidRDefault="00E36942" w:rsidP="00D506AC">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1.14. Аукцион проводится в следующем порядке:</w:t>
      </w:r>
    </w:p>
    <w:p w:rsidR="00E36942" w:rsidRPr="00C9580F" w:rsidRDefault="00E36942" w:rsidP="00D506AC">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1.14.1.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E36942" w:rsidRPr="00C9580F" w:rsidRDefault="00E36942" w:rsidP="00D506AC">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1.14.2.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(цены лота), «шага аукциона», после чего аукционист предлагает участникам аукциона заявлять свои предложения о цене договора;</w:t>
      </w:r>
    </w:p>
    <w:p w:rsidR="00E36942" w:rsidRPr="00C9580F" w:rsidRDefault="00E36942" w:rsidP="00D506AC">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1.14.3. участник аукциона после объявления аукционистом начальной (минимальной) цены (цены лота) и цены договора, увеличенной в соответствии с "шагом аукциона", поднимает карточку в случае если он согласен заключить договор по объявленной цене;</w:t>
      </w:r>
    </w:p>
    <w:p w:rsidR="00E36942" w:rsidRPr="00C9580F" w:rsidRDefault="00E36942" w:rsidP="00D506AC">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1.14.4. аукционист объявляет номер карточки участника аукциона, который первым поднял карточку после объявления аукционистом начальной (минимальной) цены (цены лота) и цены договора, увеличенной в соответствии с «шагом аукциона», а также новую цену договора, увеличенную в соответствии с «шагом аукциона», и «шаг аукциона», в соответствии с которым повышается цена;</w:t>
      </w:r>
    </w:p>
    <w:p w:rsidR="00E36942" w:rsidRPr="00C9580F" w:rsidRDefault="00E36942" w:rsidP="00D506AC">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1.14.5.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p w:rsidR="00E36942" w:rsidRPr="00C9580F" w:rsidRDefault="00E36942" w:rsidP="00D506AC">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1.14.6. если действующий правообладатель воспользовался правом, предусмотренным п. 1.14.5 настоящей документации,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
    <w:p w:rsidR="00E36942" w:rsidRPr="00C9580F" w:rsidRDefault="00E36942" w:rsidP="00D506AC">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1.14.7.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E36942" w:rsidRPr="00C9580F" w:rsidRDefault="00E36942" w:rsidP="00D506AC">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1.14.8.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E36942" w:rsidRPr="00C9580F" w:rsidRDefault="00E36942" w:rsidP="00E76663">
      <w:pPr>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1.15.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E36942" w:rsidRPr="00C9580F" w:rsidRDefault="00E36942" w:rsidP="00E2531D">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1.16.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(цена лота), «шаг аукциона» снижен до минимального размера и после троекратного объявления предложения о начальной (минимальной) цене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E36942" w:rsidRPr="00C9580F" w:rsidRDefault="00E36942" w:rsidP="004A294A">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1.17. Заключение договора осуществляется в порядке, предусмотренном Гражданским кодексом Российской Федерации и иными федеральными законами. Организатор аукциона в течение трех рабочих дней со дня проведения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 Победитель аукциона обязан подписать проект договора аренды, а также предоставить организатору обеспечение исполнения договора (в случае наличия такого требования) в течение срока, указанного в п. 2.11. настоящей документации. В случае если победитель аукциона в срок, предусмотренный настоящей документацией, не представил организатору подписанный договор, а также обеспечение исполнения договора в случае если организатором такое требование было установлено, победитель аукциона, признается уклонившимся от заключения договора.</w:t>
      </w:r>
    </w:p>
    <w:p w:rsidR="00E36942" w:rsidRPr="00C9580F" w:rsidRDefault="00E36942" w:rsidP="004A294A">
      <w:pPr>
        <w:autoSpaceDE w:val="0"/>
        <w:autoSpaceDN w:val="0"/>
        <w:adjustRightInd w:val="0"/>
        <w:spacing w:after="0" w:line="240" w:lineRule="auto"/>
        <w:ind w:firstLine="709"/>
        <w:jc w:val="both"/>
        <w:rPr>
          <w:rFonts w:ascii="Times New Roman" w:hAnsi="Times New Roman" w:cs="Times New Roman"/>
          <w:sz w:val="24"/>
          <w:szCs w:val="24"/>
        </w:rPr>
      </w:pPr>
      <w:r w:rsidRPr="00C9580F">
        <w:rPr>
          <w:rFonts w:ascii="Times New Roman" w:hAnsi="Times New Roman" w:cs="Times New Roman"/>
          <w:sz w:val="24"/>
          <w:szCs w:val="24"/>
        </w:rPr>
        <w:t>1.18. В случае если победитель аукциона признан уклонившимся от заключения договора, организатор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о цене договора. При этом заключение договора для такого участника является обязательным. Организатор передает участнику, сделавшему предпоследнее предложение о цене договора, проект договора, который составляется путем включения цены договора, предложенной таким участником в проект договора, прилагаемый к настоящей документации. Проект договора подписывается участником, сделавшим предпоследнее предложение о цене договора, и представляется организатору с обеспечением исполнения договора (в случае наличия такого требования) в течение 10 дней с момента его получения.</w:t>
      </w:r>
    </w:p>
    <w:p w:rsidR="00E36942" w:rsidRPr="00C9580F" w:rsidRDefault="00E36942" w:rsidP="00CB4C74">
      <w:pPr>
        <w:rPr>
          <w:rFonts w:ascii="Times New Roman" w:hAnsi="Times New Roman" w:cs="Times New Roman"/>
          <w:b/>
          <w:bCs/>
          <w:sz w:val="24"/>
          <w:szCs w:val="24"/>
        </w:rPr>
      </w:pPr>
      <w:r w:rsidRPr="00C9580F">
        <w:rPr>
          <w:rFonts w:ascii="Times New Roman" w:hAnsi="Times New Roman" w:cs="Times New Roman"/>
          <w:sz w:val="24"/>
          <w:szCs w:val="24"/>
        </w:rPr>
        <w:br w:type="page"/>
      </w:r>
      <w:r w:rsidRPr="00C9580F">
        <w:rPr>
          <w:rFonts w:ascii="Times New Roman" w:hAnsi="Times New Roman" w:cs="Times New Roman"/>
          <w:b/>
          <w:bCs/>
          <w:sz w:val="24"/>
          <w:szCs w:val="24"/>
        </w:rPr>
        <w:t>Раздел 2. Конкретные условия аукциона.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6"/>
        <w:gridCol w:w="3686"/>
        <w:gridCol w:w="5103"/>
      </w:tblGrid>
      <w:tr w:rsidR="00E36942" w:rsidRPr="00C9580F">
        <w:tc>
          <w:tcPr>
            <w:tcW w:w="9485" w:type="dxa"/>
            <w:gridSpan w:val="3"/>
          </w:tcPr>
          <w:p w:rsidR="00E36942" w:rsidRPr="00C9580F" w:rsidRDefault="00E36942" w:rsidP="0016438C">
            <w:pPr>
              <w:spacing w:after="0" w:line="240" w:lineRule="auto"/>
              <w:jc w:val="center"/>
              <w:rPr>
                <w:rFonts w:ascii="Times New Roman" w:hAnsi="Times New Roman" w:cs="Times New Roman"/>
                <w:sz w:val="24"/>
                <w:szCs w:val="24"/>
              </w:rPr>
            </w:pP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w:t>
            </w: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Форма торгов</w:t>
            </w:r>
          </w:p>
        </w:tc>
        <w:tc>
          <w:tcPr>
            <w:tcW w:w="5103" w:type="dxa"/>
          </w:tcPr>
          <w:p w:rsidR="00E36942" w:rsidRPr="00C9580F" w:rsidRDefault="00E36942" w:rsidP="0016438C">
            <w:pPr>
              <w:tabs>
                <w:tab w:val="left" w:pos="993"/>
              </w:tabs>
              <w:spacing w:after="0" w:line="240" w:lineRule="auto"/>
              <w:rPr>
                <w:rFonts w:ascii="Times New Roman" w:hAnsi="Times New Roman" w:cs="Times New Roman"/>
                <w:sz w:val="24"/>
                <w:szCs w:val="24"/>
              </w:rPr>
            </w:pPr>
            <w:r w:rsidRPr="00C9580F">
              <w:rPr>
                <w:rFonts w:ascii="Times New Roman" w:hAnsi="Times New Roman" w:cs="Times New Roman"/>
                <w:sz w:val="24"/>
                <w:szCs w:val="24"/>
              </w:rPr>
              <w:t>Открытый аукцион с открытой формой подачи предложений о цене</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Вид договора, заключаемого по итогам торгов</w:t>
            </w:r>
          </w:p>
        </w:tc>
        <w:tc>
          <w:tcPr>
            <w:tcW w:w="5103" w:type="dxa"/>
          </w:tcPr>
          <w:p w:rsidR="00E36942" w:rsidRPr="00C9580F" w:rsidRDefault="00E36942" w:rsidP="0016438C">
            <w:pPr>
              <w:tabs>
                <w:tab w:val="left" w:pos="993"/>
              </w:tabs>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Договор аренды </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2.2.</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Сведения об организаторе торгов</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Наименование</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sz w:val="24"/>
                <w:szCs w:val="24"/>
              </w:rPr>
              <w:t xml:space="preserve">Учреждение Российской академии наук Государственная публичная научно-техническая библиотека Сибирского отделения РАН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Место нахождения</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sz w:val="24"/>
                <w:szCs w:val="24"/>
              </w:rPr>
              <w:t xml:space="preserve">630200, г. Новосибирск, ул. Восход, д. 15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Почтовый адрес</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sz w:val="24"/>
                <w:szCs w:val="24"/>
              </w:rPr>
              <w:t xml:space="preserve">630200, г. Новосибирск, ул. Восход, д. 15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Адрес электронной почты</w:t>
            </w:r>
          </w:p>
        </w:tc>
        <w:tc>
          <w:tcPr>
            <w:tcW w:w="5103" w:type="dxa"/>
          </w:tcPr>
          <w:p w:rsidR="00E36942" w:rsidRPr="00C9580F" w:rsidRDefault="00E36942" w:rsidP="00867A57">
            <w:pPr>
              <w:pStyle w:val="ListParagraph"/>
              <w:tabs>
                <w:tab w:val="left" w:pos="993"/>
              </w:tabs>
              <w:spacing w:after="0" w:line="240" w:lineRule="auto"/>
              <w:ind w:left="0"/>
              <w:jc w:val="both"/>
              <w:rPr>
                <w:rFonts w:ascii="Times New Roman" w:hAnsi="Times New Roman" w:cs="Times New Roman"/>
                <w:sz w:val="24"/>
                <w:szCs w:val="24"/>
              </w:rPr>
            </w:pPr>
            <w:hyperlink r:id="rId5" w:history="1">
              <w:r w:rsidRPr="00C9580F">
                <w:rPr>
                  <w:rStyle w:val="Hyperlink"/>
                  <w:rFonts w:ascii="Times New Roman" w:hAnsi="Times New Roman" w:cs="Times New Roman"/>
                  <w:sz w:val="24"/>
                  <w:szCs w:val="24"/>
                </w:rPr>
                <w:t>jurist@spsl.</w:t>
              </w:r>
              <w:r w:rsidRPr="00C9580F">
                <w:rPr>
                  <w:rStyle w:val="Hyperlink"/>
                  <w:rFonts w:ascii="Times New Roman" w:hAnsi="Times New Roman" w:cs="Times New Roman"/>
                  <w:sz w:val="24"/>
                  <w:szCs w:val="24"/>
                  <w:lang w:val="en-US"/>
                </w:rPr>
                <w:t>nsc</w:t>
              </w:r>
              <w:r w:rsidRPr="00C9580F">
                <w:rPr>
                  <w:rStyle w:val="Hyperlink"/>
                  <w:rFonts w:ascii="Times New Roman" w:hAnsi="Times New Roman" w:cs="Times New Roman"/>
                  <w:sz w:val="24"/>
                  <w:szCs w:val="24"/>
                </w:rPr>
                <w:t>.</w:t>
              </w:r>
              <w:r w:rsidRPr="00C9580F">
                <w:rPr>
                  <w:rStyle w:val="Hyperlink"/>
                  <w:rFonts w:ascii="Times New Roman" w:hAnsi="Times New Roman" w:cs="Times New Roman"/>
                  <w:sz w:val="24"/>
                  <w:szCs w:val="24"/>
                  <w:lang w:val="en-US"/>
                </w:rPr>
                <w:t>ru</w:t>
              </w:r>
            </w:hyperlink>
          </w:p>
          <w:p w:rsidR="00E36942" w:rsidRPr="00C9580F" w:rsidRDefault="00E36942" w:rsidP="0016438C">
            <w:pPr>
              <w:spacing w:after="0" w:line="240" w:lineRule="auto"/>
              <w:rPr>
                <w:rFonts w:ascii="Times New Roman" w:hAnsi="Times New Roman" w:cs="Times New Roman"/>
                <w:i/>
                <w:iCs/>
                <w:sz w:val="24"/>
                <w:szCs w:val="24"/>
              </w:rPr>
            </w:pP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Номер контактного телефона (факса)</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sz w:val="24"/>
                <w:szCs w:val="24"/>
              </w:rPr>
              <w:t>(383) 266 18 15</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789" w:type="dxa"/>
            <w:gridSpan w:val="2"/>
          </w:tcPr>
          <w:p w:rsidR="00E36942" w:rsidRPr="00C9580F" w:rsidRDefault="00E36942" w:rsidP="00590312">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Сведения об объекте аренды</w:t>
            </w:r>
          </w:p>
          <w:p w:rsidR="00E36942" w:rsidRPr="00C9580F" w:rsidRDefault="00E36942" w:rsidP="00590312">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(имуществе, права на которое передаются по договору)</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Лот №</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Место расположения</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г. Новосибирск, ул. Восход, д. 15.</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Описание</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технический  этаж, помещение № 14 на поэтажном плане, в здании ГПНТБ СО РАН.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Технические характеристики</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год постройки – 1966, стены кирпичные, кровля мягкая, центральное отопление.</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Площадь</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10,9 кв.м,  общая площадь здания  - 28 972, 10 кв. м.</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Номер РНФИ</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П12880002583 от 21.11.2008 г.</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Права на объект аренды</w:t>
            </w:r>
          </w:p>
        </w:tc>
        <w:tc>
          <w:tcPr>
            <w:tcW w:w="5103" w:type="dxa"/>
          </w:tcPr>
          <w:p w:rsidR="00E36942" w:rsidRPr="00C9580F" w:rsidRDefault="00E36942" w:rsidP="00B67687">
            <w:pPr>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Объект недвижимости находится в собственности Российской Федерации, закреплен за организатором торгов на праве оперативного управления.</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8789" w:type="dxa"/>
            <w:gridSpan w:val="2"/>
          </w:tcPr>
          <w:p w:rsidR="00E36942" w:rsidRPr="00C9580F" w:rsidRDefault="00E36942" w:rsidP="000158E0">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Сведения об объекте аренды</w:t>
            </w:r>
          </w:p>
          <w:p w:rsidR="00E36942" w:rsidRPr="00C9580F" w:rsidRDefault="00E36942" w:rsidP="000158E0">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(имуществе, права на которое передаются по договору)</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Лот №</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Место расположения</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г. Новосибирск, ул. Восход, д. 15.</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Описание</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технический  этаж, помещение № 17 на поэтажном плане, в здании ГПНТБ СО РАН.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Технические характеристики</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год постройки – 1966, стены кирпичные, кровля мягкая, центральное отопление.</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Площадь</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11,5 кв.м,  общая площадь здания  - 28 972, 10 кв. м.</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Номер РНФИ</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П12880002583 от 21.11.2008 г.</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Права на объект аренды</w:t>
            </w:r>
          </w:p>
        </w:tc>
        <w:tc>
          <w:tcPr>
            <w:tcW w:w="5103" w:type="dxa"/>
          </w:tcPr>
          <w:p w:rsidR="00E36942" w:rsidRPr="00C9580F" w:rsidRDefault="00E36942" w:rsidP="00B67687">
            <w:pPr>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Объект недвижимости находится в собственности Российской Федерации, закреплен за организатором торгов на праве оперативного управления.</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p>
        </w:tc>
        <w:tc>
          <w:tcPr>
            <w:tcW w:w="8789" w:type="dxa"/>
            <w:gridSpan w:val="2"/>
          </w:tcPr>
          <w:p w:rsidR="00E36942" w:rsidRPr="00C9580F" w:rsidRDefault="00E36942" w:rsidP="00B62548">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Сведения об объекте аренды</w:t>
            </w:r>
          </w:p>
          <w:p w:rsidR="00E36942" w:rsidRPr="00C9580F" w:rsidRDefault="00E36942" w:rsidP="00B62548">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(имуществе, права на которое передаются по договору)</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Лот №</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Место расположения</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г. Новосибирск, ул. Восход, д. 15.</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Описание</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технический  этаж, помещение № 9 на поэтажном плане, в здании ГПНТБ СО РАН.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Технические характеристики</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год постройки – 1966, стены кирпичные, кровля мягкая, центральное отопление.</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Площадь</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14,8 кв.м,  общая площадь здания  - 28 972, 10 кв. м.</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Номер РНФИ</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П12880002583 от 21.11.2008 г.</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Права на объект аренды</w:t>
            </w:r>
          </w:p>
        </w:tc>
        <w:tc>
          <w:tcPr>
            <w:tcW w:w="5103" w:type="dxa"/>
          </w:tcPr>
          <w:p w:rsidR="00E36942" w:rsidRPr="00C9580F" w:rsidRDefault="00E36942" w:rsidP="00B67687">
            <w:pPr>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Объект недвижимости находится в собственности Российской Федерации, закреплен за организатором торгов на праве оперативного управления.</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8789" w:type="dxa"/>
            <w:gridSpan w:val="2"/>
          </w:tcPr>
          <w:p w:rsidR="00E36942" w:rsidRPr="00C9580F" w:rsidRDefault="00E36942" w:rsidP="00B5611D">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Сведения об объекте аренды</w:t>
            </w:r>
          </w:p>
          <w:p w:rsidR="00E36942" w:rsidRPr="00C9580F" w:rsidRDefault="00E36942" w:rsidP="00B5611D">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(имуществе, права на которое передаются по договору)</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Лот №</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Место расположения</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г. Новосибирск, ул. Восход, д. 15.</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Описание</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5  этаж, помещение № 56, 57 на поэтажном плане, в здании ГПНТБ СО РАН.                              </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Технические характеристики</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год постройки – 1966, стены кирпичные, кровля мягкая, центральное отопление.</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Площадь</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помещение № 56 -  56,6 кв.м., помещение № 57 – 34,6 кв.м,  общая площадь здания  - 28 972, 10 кв. м.</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Номер РНФИ</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П12880002583 от 21.11.2008 г.</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Права на объект аренды</w:t>
            </w:r>
          </w:p>
        </w:tc>
        <w:tc>
          <w:tcPr>
            <w:tcW w:w="5103" w:type="dxa"/>
          </w:tcPr>
          <w:p w:rsidR="00E36942" w:rsidRPr="00C9580F" w:rsidRDefault="00E36942" w:rsidP="00B67687">
            <w:pPr>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Объект недвижимости находится в собственности Российской Федерации, закреплен за организатором торгов на праве оперативного управления.</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p>
        </w:tc>
        <w:tc>
          <w:tcPr>
            <w:tcW w:w="5103" w:type="dxa"/>
          </w:tcPr>
          <w:p w:rsidR="00E36942" w:rsidRPr="00C9580F" w:rsidRDefault="00E36942" w:rsidP="00B67687">
            <w:pPr>
              <w:spacing w:after="0" w:line="240" w:lineRule="auto"/>
              <w:jc w:val="both"/>
              <w:rPr>
                <w:rFonts w:ascii="Times New Roman" w:hAnsi="Times New Roman" w:cs="Times New Roman"/>
                <w:sz w:val="24"/>
                <w:szCs w:val="24"/>
              </w:rPr>
            </w:pP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2.4.</w:t>
            </w: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Целевое назначение объекта аренды (имущества, права на которое передаются по договору)</w:t>
            </w:r>
          </w:p>
        </w:tc>
        <w:tc>
          <w:tcPr>
            <w:tcW w:w="5103" w:type="dxa"/>
          </w:tcPr>
          <w:p w:rsidR="00E36942" w:rsidRPr="00C9580F" w:rsidRDefault="00E36942" w:rsidP="00133D7F">
            <w:pPr>
              <w:pStyle w:val="ListParagraph"/>
              <w:tabs>
                <w:tab w:val="left" w:pos="993"/>
              </w:tabs>
              <w:spacing w:after="0" w:line="240" w:lineRule="auto"/>
              <w:ind w:left="0"/>
              <w:jc w:val="both"/>
              <w:rPr>
                <w:rFonts w:ascii="Times New Roman" w:hAnsi="Times New Roman" w:cs="Times New Roman"/>
                <w:sz w:val="24"/>
                <w:szCs w:val="24"/>
              </w:rPr>
            </w:pPr>
            <w:r w:rsidRPr="00C9580F">
              <w:rPr>
                <w:rFonts w:ascii="Times New Roman" w:hAnsi="Times New Roman" w:cs="Times New Roman"/>
                <w:sz w:val="24"/>
                <w:szCs w:val="24"/>
              </w:rPr>
              <w:t xml:space="preserve">Лот № </w:t>
            </w:r>
            <w:r>
              <w:rPr>
                <w:rFonts w:ascii="Times New Roman" w:hAnsi="Times New Roman" w:cs="Times New Roman"/>
                <w:sz w:val="24"/>
                <w:szCs w:val="24"/>
              </w:rPr>
              <w:t>1</w:t>
            </w:r>
            <w:r w:rsidRPr="00C9580F">
              <w:rPr>
                <w:rFonts w:ascii="Times New Roman" w:hAnsi="Times New Roman" w:cs="Times New Roman"/>
                <w:sz w:val="24"/>
                <w:szCs w:val="24"/>
              </w:rPr>
              <w:t xml:space="preserve">: размещение </w:t>
            </w:r>
            <w:r>
              <w:rPr>
                <w:rFonts w:ascii="Times New Roman" w:hAnsi="Times New Roman" w:cs="Times New Roman"/>
                <w:sz w:val="24"/>
                <w:szCs w:val="24"/>
              </w:rPr>
              <w:t xml:space="preserve">и эксплуатация </w:t>
            </w:r>
            <w:r w:rsidRPr="00C9580F">
              <w:rPr>
                <w:rFonts w:ascii="Times New Roman" w:hAnsi="Times New Roman" w:cs="Times New Roman"/>
                <w:sz w:val="24"/>
                <w:szCs w:val="24"/>
              </w:rPr>
              <w:t xml:space="preserve">технического оборудования сотовой связи. </w:t>
            </w:r>
          </w:p>
          <w:p w:rsidR="00E36942" w:rsidRPr="00C9580F" w:rsidRDefault="00E36942" w:rsidP="00133D7F">
            <w:pPr>
              <w:pStyle w:val="ListParagraph"/>
              <w:tabs>
                <w:tab w:val="left" w:pos="993"/>
              </w:tabs>
              <w:spacing w:after="0" w:line="240" w:lineRule="auto"/>
              <w:ind w:left="0"/>
              <w:jc w:val="both"/>
              <w:rPr>
                <w:rFonts w:ascii="Times New Roman" w:hAnsi="Times New Roman" w:cs="Times New Roman"/>
                <w:sz w:val="24"/>
                <w:szCs w:val="24"/>
              </w:rPr>
            </w:pPr>
            <w:r w:rsidRPr="00C9580F">
              <w:rPr>
                <w:rFonts w:ascii="Times New Roman" w:hAnsi="Times New Roman" w:cs="Times New Roman"/>
                <w:sz w:val="24"/>
                <w:szCs w:val="24"/>
              </w:rPr>
              <w:t xml:space="preserve">Лот № </w:t>
            </w:r>
            <w:r>
              <w:rPr>
                <w:rFonts w:ascii="Times New Roman" w:hAnsi="Times New Roman" w:cs="Times New Roman"/>
                <w:sz w:val="24"/>
                <w:szCs w:val="24"/>
              </w:rPr>
              <w:t>2</w:t>
            </w:r>
            <w:r w:rsidRPr="00C9580F">
              <w:rPr>
                <w:rFonts w:ascii="Times New Roman" w:hAnsi="Times New Roman" w:cs="Times New Roman"/>
                <w:sz w:val="24"/>
                <w:szCs w:val="24"/>
              </w:rPr>
              <w:t xml:space="preserve">: размещение </w:t>
            </w:r>
            <w:r>
              <w:rPr>
                <w:rFonts w:ascii="Times New Roman" w:hAnsi="Times New Roman" w:cs="Times New Roman"/>
                <w:sz w:val="24"/>
                <w:szCs w:val="24"/>
              </w:rPr>
              <w:t xml:space="preserve">и эксплуатация </w:t>
            </w:r>
            <w:r w:rsidRPr="00C9580F">
              <w:rPr>
                <w:rFonts w:ascii="Times New Roman" w:hAnsi="Times New Roman" w:cs="Times New Roman"/>
                <w:sz w:val="24"/>
                <w:szCs w:val="24"/>
              </w:rPr>
              <w:t>технического оборудования сотовой связи.</w:t>
            </w:r>
          </w:p>
          <w:p w:rsidR="00E36942" w:rsidRPr="00C9580F" w:rsidRDefault="00E36942" w:rsidP="00133D7F">
            <w:pPr>
              <w:pStyle w:val="ListParagraph"/>
              <w:tabs>
                <w:tab w:val="left" w:pos="993"/>
              </w:tabs>
              <w:spacing w:after="0" w:line="240" w:lineRule="auto"/>
              <w:ind w:left="0"/>
              <w:jc w:val="both"/>
              <w:rPr>
                <w:rFonts w:ascii="Times New Roman" w:hAnsi="Times New Roman" w:cs="Times New Roman"/>
                <w:sz w:val="24"/>
                <w:szCs w:val="24"/>
              </w:rPr>
            </w:pPr>
            <w:r w:rsidRPr="00C9580F">
              <w:rPr>
                <w:rFonts w:ascii="Times New Roman" w:hAnsi="Times New Roman" w:cs="Times New Roman"/>
                <w:sz w:val="24"/>
                <w:szCs w:val="24"/>
              </w:rPr>
              <w:t xml:space="preserve">Лот № </w:t>
            </w:r>
            <w:r>
              <w:rPr>
                <w:rFonts w:ascii="Times New Roman" w:hAnsi="Times New Roman" w:cs="Times New Roman"/>
                <w:sz w:val="24"/>
                <w:szCs w:val="24"/>
              </w:rPr>
              <w:t>3</w:t>
            </w:r>
            <w:r w:rsidRPr="00C9580F">
              <w:rPr>
                <w:rFonts w:ascii="Times New Roman" w:hAnsi="Times New Roman" w:cs="Times New Roman"/>
                <w:sz w:val="24"/>
                <w:szCs w:val="24"/>
              </w:rPr>
              <w:t xml:space="preserve">: размещение </w:t>
            </w:r>
            <w:r>
              <w:rPr>
                <w:rFonts w:ascii="Times New Roman" w:hAnsi="Times New Roman" w:cs="Times New Roman"/>
                <w:sz w:val="24"/>
                <w:szCs w:val="24"/>
              </w:rPr>
              <w:t xml:space="preserve">и эксплуатация </w:t>
            </w:r>
            <w:r w:rsidRPr="00C9580F">
              <w:rPr>
                <w:rFonts w:ascii="Times New Roman" w:hAnsi="Times New Roman" w:cs="Times New Roman"/>
                <w:sz w:val="24"/>
                <w:szCs w:val="24"/>
              </w:rPr>
              <w:t>технического оборудования сотовой связи.</w:t>
            </w:r>
          </w:p>
          <w:p w:rsidR="00E36942" w:rsidRPr="00C9580F" w:rsidRDefault="00E36942" w:rsidP="00133D7F">
            <w:pPr>
              <w:pStyle w:val="ListParagraph"/>
              <w:tabs>
                <w:tab w:val="left" w:pos="993"/>
              </w:tabs>
              <w:spacing w:after="0" w:line="240" w:lineRule="auto"/>
              <w:ind w:left="0"/>
              <w:jc w:val="both"/>
              <w:rPr>
                <w:rFonts w:ascii="Times New Roman" w:hAnsi="Times New Roman" w:cs="Times New Roman"/>
                <w:sz w:val="24"/>
                <w:szCs w:val="24"/>
              </w:rPr>
            </w:pPr>
            <w:r w:rsidRPr="00C9580F">
              <w:rPr>
                <w:rFonts w:ascii="Times New Roman" w:hAnsi="Times New Roman" w:cs="Times New Roman"/>
                <w:sz w:val="24"/>
                <w:szCs w:val="24"/>
              </w:rPr>
              <w:t xml:space="preserve">Лот № </w:t>
            </w:r>
            <w:r>
              <w:rPr>
                <w:rFonts w:ascii="Times New Roman" w:hAnsi="Times New Roman" w:cs="Times New Roman"/>
                <w:sz w:val="24"/>
                <w:szCs w:val="24"/>
              </w:rPr>
              <w:t>4</w:t>
            </w:r>
            <w:r w:rsidRPr="00C9580F">
              <w:rPr>
                <w:rFonts w:ascii="Times New Roman" w:hAnsi="Times New Roman" w:cs="Times New Roman"/>
                <w:sz w:val="24"/>
                <w:szCs w:val="24"/>
              </w:rPr>
              <w:t xml:space="preserve">: 56,6 кв.м. - торговое помещение, 34,6 – производственное помещение. </w:t>
            </w:r>
          </w:p>
          <w:p w:rsidR="00E36942" w:rsidRPr="00C9580F" w:rsidRDefault="00E36942" w:rsidP="00133D7F">
            <w:pPr>
              <w:tabs>
                <w:tab w:val="left" w:pos="993"/>
              </w:tabs>
              <w:spacing w:after="0" w:line="240" w:lineRule="auto"/>
              <w:jc w:val="both"/>
              <w:rPr>
                <w:rFonts w:ascii="Times New Roman" w:hAnsi="Times New Roman" w:cs="Times New Roman"/>
                <w:sz w:val="24"/>
                <w:szCs w:val="24"/>
              </w:rPr>
            </w:pPr>
          </w:p>
          <w:p w:rsidR="00E36942" w:rsidRPr="00C9580F" w:rsidRDefault="00E36942" w:rsidP="00B67687">
            <w:pPr>
              <w:spacing w:after="0" w:line="240" w:lineRule="auto"/>
              <w:jc w:val="both"/>
              <w:rPr>
                <w:rFonts w:ascii="Times New Roman" w:hAnsi="Times New Roman" w:cs="Times New Roman"/>
                <w:sz w:val="24"/>
                <w:szCs w:val="24"/>
              </w:rPr>
            </w:pP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2.5.</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Начальная (минимальная) цена</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p>
        </w:tc>
        <w:tc>
          <w:tcPr>
            <w:tcW w:w="5103" w:type="dxa"/>
          </w:tcPr>
          <w:p w:rsidR="00E36942" w:rsidRPr="00C9580F" w:rsidRDefault="00E36942" w:rsidP="00940D6A">
            <w:pPr>
              <w:spacing w:after="0" w:line="240" w:lineRule="auto"/>
              <w:jc w:val="both"/>
              <w:rPr>
                <w:rFonts w:ascii="Times New Roman" w:hAnsi="Times New Roman" w:cs="Times New Roman"/>
                <w:i/>
                <w:iCs/>
                <w:sz w:val="24"/>
                <w:szCs w:val="24"/>
              </w:rPr>
            </w:pP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Лот №</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485101">
              <w:rPr>
                <w:rFonts w:ascii="Times New Roman" w:hAnsi="Times New Roman" w:cs="Times New Roman"/>
                <w:sz w:val="24"/>
                <w:szCs w:val="24"/>
              </w:rPr>
              <w:t>Начальная (минимальная) цена</w:t>
            </w:r>
            <w:r>
              <w:rPr>
                <w:rFonts w:ascii="Times New Roman" w:hAnsi="Times New Roman" w:cs="Times New Roman"/>
                <w:sz w:val="24"/>
                <w:szCs w:val="24"/>
              </w:rPr>
              <w:t xml:space="preserve"> договора:</w:t>
            </w:r>
          </w:p>
        </w:tc>
        <w:tc>
          <w:tcPr>
            <w:tcW w:w="5103" w:type="dxa"/>
          </w:tcPr>
          <w:p w:rsidR="00E36942" w:rsidRPr="00485101" w:rsidRDefault="00E36942" w:rsidP="009D069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80 642 рубля 25 коп. </w:t>
            </w:r>
          </w:p>
          <w:p w:rsidR="00E36942" w:rsidRDefault="00E36942" w:rsidP="0016438C">
            <w:pPr>
              <w:spacing w:after="0" w:line="240" w:lineRule="auto"/>
              <w:rPr>
                <w:rFonts w:ascii="Times New Roman" w:hAnsi="Times New Roman" w:cs="Times New Roman"/>
                <w:sz w:val="24"/>
                <w:szCs w:val="24"/>
              </w:rPr>
            </w:pP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За объект аренды в год (руб.)</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7C12D7">
              <w:rPr>
                <w:rFonts w:ascii="Times New Roman" w:hAnsi="Times New Roman" w:cs="Times New Roman"/>
                <w:sz w:val="24"/>
                <w:szCs w:val="24"/>
              </w:rPr>
              <w:t xml:space="preserve">87 973 рубля </w:t>
            </w:r>
            <w:r>
              <w:rPr>
                <w:rFonts w:ascii="Times New Roman" w:hAnsi="Times New Roman" w:cs="Times New Roman"/>
                <w:sz w:val="24"/>
                <w:szCs w:val="24"/>
              </w:rPr>
              <w:t>36 коп</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За 1 кв.м. в год (руб.)</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8 070 рублей 95 коп.</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В минимальную цену включены</w:t>
            </w:r>
          </w:p>
        </w:tc>
        <w:tc>
          <w:tcPr>
            <w:tcW w:w="5103" w:type="dxa"/>
          </w:tcPr>
          <w:p w:rsidR="00E36942" w:rsidRPr="00C9580F" w:rsidRDefault="00E36942" w:rsidP="002B31EC">
            <w:pPr>
              <w:tabs>
                <w:tab w:val="left" w:pos="993"/>
              </w:tabs>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 xml:space="preserve">арендная плата; </w:t>
            </w:r>
          </w:p>
          <w:p w:rsidR="00E36942" w:rsidRPr="00C9580F" w:rsidRDefault="00E36942" w:rsidP="002B31EC">
            <w:pPr>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НДС на арендную плату, плата по договору оказания услуг по содержанию имущества (коммунальные и эксплуатационные расходы) в цену не входят.</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p>
        </w:tc>
        <w:tc>
          <w:tcPr>
            <w:tcW w:w="5103" w:type="dxa"/>
          </w:tcPr>
          <w:p w:rsidR="00E36942" w:rsidRPr="00C9580F" w:rsidRDefault="00E36942" w:rsidP="0016438C">
            <w:pPr>
              <w:spacing w:after="0" w:line="240" w:lineRule="auto"/>
              <w:rPr>
                <w:rFonts w:ascii="Times New Roman" w:hAnsi="Times New Roman" w:cs="Times New Roman"/>
                <w:sz w:val="24"/>
                <w:szCs w:val="24"/>
              </w:rPr>
            </w:pP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Лот №</w:t>
            </w:r>
          </w:p>
        </w:tc>
        <w:tc>
          <w:tcPr>
            <w:tcW w:w="5103" w:type="dxa"/>
          </w:tcPr>
          <w:p w:rsidR="00E36942" w:rsidRDefault="00E36942" w:rsidP="0016438C">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E36942" w:rsidRDefault="00E36942" w:rsidP="0016438C">
            <w:pPr>
              <w:spacing w:after="0" w:line="240" w:lineRule="auto"/>
              <w:rPr>
                <w:rFonts w:ascii="Times New Roman" w:hAnsi="Times New Roman" w:cs="Times New Roman"/>
                <w:sz w:val="24"/>
                <w:szCs w:val="24"/>
              </w:rPr>
            </w:pPr>
          </w:p>
          <w:p w:rsidR="00E36942" w:rsidRDefault="00E36942" w:rsidP="0016438C">
            <w:pPr>
              <w:spacing w:after="0" w:line="240" w:lineRule="auto"/>
              <w:rPr>
                <w:rFonts w:ascii="Times New Roman" w:hAnsi="Times New Roman" w:cs="Times New Roman"/>
                <w:sz w:val="24"/>
                <w:szCs w:val="24"/>
              </w:rPr>
            </w:pPr>
          </w:p>
          <w:p w:rsidR="00E36942" w:rsidRDefault="00E36942" w:rsidP="0016438C">
            <w:pPr>
              <w:spacing w:after="0" w:line="240" w:lineRule="auto"/>
              <w:rPr>
                <w:rFonts w:ascii="Times New Roman" w:hAnsi="Times New Roman" w:cs="Times New Roman"/>
                <w:sz w:val="24"/>
                <w:szCs w:val="24"/>
              </w:rPr>
            </w:pPr>
          </w:p>
          <w:p w:rsidR="00E36942" w:rsidRDefault="00E36942" w:rsidP="0016438C">
            <w:pPr>
              <w:spacing w:after="0" w:line="240" w:lineRule="auto"/>
              <w:rPr>
                <w:rFonts w:ascii="Times New Roman" w:hAnsi="Times New Roman" w:cs="Times New Roman"/>
                <w:sz w:val="24"/>
                <w:szCs w:val="24"/>
              </w:rPr>
            </w:pPr>
          </w:p>
          <w:p w:rsidR="00E36942" w:rsidRPr="00C9580F" w:rsidRDefault="00E36942" w:rsidP="0016438C">
            <w:pPr>
              <w:spacing w:after="0" w:line="240" w:lineRule="auto"/>
              <w:rPr>
                <w:rFonts w:ascii="Times New Roman" w:hAnsi="Times New Roman" w:cs="Times New Roman"/>
                <w:sz w:val="24"/>
                <w:szCs w:val="24"/>
              </w:rPr>
            </w:pP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485101">
              <w:rPr>
                <w:rFonts w:ascii="Times New Roman" w:hAnsi="Times New Roman" w:cs="Times New Roman"/>
                <w:sz w:val="24"/>
                <w:szCs w:val="24"/>
              </w:rPr>
              <w:t>Начальная (минимальная) цена</w:t>
            </w:r>
            <w:r>
              <w:rPr>
                <w:rFonts w:ascii="Times New Roman" w:hAnsi="Times New Roman" w:cs="Times New Roman"/>
                <w:sz w:val="24"/>
                <w:szCs w:val="24"/>
              </w:rPr>
              <w:t xml:space="preserve"> договора</w:t>
            </w:r>
          </w:p>
        </w:tc>
        <w:tc>
          <w:tcPr>
            <w:tcW w:w="5103" w:type="dxa"/>
          </w:tcPr>
          <w:p w:rsidR="00E36942" w:rsidRDefault="00E36942" w:rsidP="0016438C">
            <w:pPr>
              <w:spacing w:after="0" w:line="240" w:lineRule="auto"/>
              <w:rPr>
                <w:rFonts w:ascii="Times New Roman" w:hAnsi="Times New Roman" w:cs="Times New Roman"/>
                <w:sz w:val="24"/>
                <w:szCs w:val="24"/>
              </w:rPr>
            </w:pPr>
            <w:r>
              <w:rPr>
                <w:rFonts w:ascii="Times New Roman" w:hAnsi="Times New Roman" w:cs="Times New Roman"/>
                <w:sz w:val="24"/>
                <w:szCs w:val="24"/>
              </w:rPr>
              <w:t>85 081 рублей 27 коп</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За объект аренды в год (руб.)</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7C12D7">
              <w:rPr>
                <w:rFonts w:ascii="Times New Roman" w:hAnsi="Times New Roman" w:cs="Times New Roman"/>
                <w:sz w:val="24"/>
                <w:szCs w:val="24"/>
              </w:rPr>
              <w:t>92 81</w:t>
            </w:r>
            <w:r>
              <w:rPr>
                <w:rFonts w:ascii="Times New Roman" w:hAnsi="Times New Roman" w:cs="Times New Roman"/>
                <w:sz w:val="24"/>
                <w:szCs w:val="24"/>
              </w:rPr>
              <w:t>5</w:t>
            </w:r>
            <w:r w:rsidRPr="007C12D7">
              <w:rPr>
                <w:rFonts w:ascii="Times New Roman" w:hAnsi="Times New Roman" w:cs="Times New Roman"/>
                <w:sz w:val="24"/>
                <w:szCs w:val="24"/>
              </w:rPr>
              <w:t xml:space="preserve"> рублей </w:t>
            </w:r>
            <w:r>
              <w:rPr>
                <w:rFonts w:ascii="Times New Roman" w:hAnsi="Times New Roman" w:cs="Times New Roman"/>
                <w:sz w:val="24"/>
                <w:szCs w:val="24"/>
              </w:rPr>
              <w:t>93 коп.</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За 1 кв.м. в год (руб.)</w:t>
            </w:r>
          </w:p>
        </w:tc>
        <w:tc>
          <w:tcPr>
            <w:tcW w:w="5103" w:type="dxa"/>
          </w:tcPr>
          <w:p w:rsidR="00E36942" w:rsidRPr="00C9580F" w:rsidRDefault="00E36942" w:rsidP="002B31EC">
            <w:pPr>
              <w:tabs>
                <w:tab w:val="left" w:pos="993"/>
              </w:tabs>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8 070 рублей 95 коп.</w:t>
            </w:r>
          </w:p>
          <w:p w:rsidR="00E36942" w:rsidRPr="00C9580F" w:rsidRDefault="00E36942" w:rsidP="0016438C">
            <w:pPr>
              <w:spacing w:after="0" w:line="240" w:lineRule="auto"/>
              <w:rPr>
                <w:rFonts w:ascii="Times New Roman" w:hAnsi="Times New Roman" w:cs="Times New Roman"/>
                <w:sz w:val="24"/>
                <w:szCs w:val="24"/>
              </w:rPr>
            </w:pP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В минимальную цену включены</w:t>
            </w:r>
          </w:p>
        </w:tc>
        <w:tc>
          <w:tcPr>
            <w:tcW w:w="5103" w:type="dxa"/>
          </w:tcPr>
          <w:p w:rsidR="00E36942" w:rsidRPr="00C9580F" w:rsidRDefault="00E36942" w:rsidP="002B31EC">
            <w:pPr>
              <w:tabs>
                <w:tab w:val="left" w:pos="993"/>
              </w:tabs>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 xml:space="preserve">арендная плата; </w:t>
            </w:r>
          </w:p>
          <w:p w:rsidR="00E36942" w:rsidRPr="00C9580F" w:rsidRDefault="00E36942" w:rsidP="002B31E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НДС на арендную плату, плата по договору оказания услуг по содержанию имущества (коммунальные и эксплуатационные расходы) в цену не входят.</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p>
        </w:tc>
        <w:tc>
          <w:tcPr>
            <w:tcW w:w="5103" w:type="dxa"/>
          </w:tcPr>
          <w:p w:rsidR="00E36942" w:rsidRPr="00C9580F" w:rsidRDefault="00E36942" w:rsidP="0016438C">
            <w:pPr>
              <w:spacing w:after="0" w:line="240" w:lineRule="auto"/>
              <w:rPr>
                <w:rFonts w:ascii="Times New Roman" w:hAnsi="Times New Roman" w:cs="Times New Roman"/>
                <w:sz w:val="24"/>
                <w:szCs w:val="24"/>
              </w:rPr>
            </w:pP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Лот №</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485101">
              <w:rPr>
                <w:rFonts w:ascii="Times New Roman" w:hAnsi="Times New Roman" w:cs="Times New Roman"/>
                <w:sz w:val="24"/>
                <w:szCs w:val="24"/>
              </w:rPr>
              <w:t>Начальная (минимальная) цена</w:t>
            </w:r>
            <w:r>
              <w:rPr>
                <w:rFonts w:ascii="Times New Roman" w:hAnsi="Times New Roman" w:cs="Times New Roman"/>
                <w:sz w:val="24"/>
                <w:szCs w:val="24"/>
              </w:rPr>
              <w:t xml:space="preserve"> договора</w:t>
            </w:r>
          </w:p>
        </w:tc>
        <w:tc>
          <w:tcPr>
            <w:tcW w:w="5103" w:type="dxa"/>
          </w:tcPr>
          <w:p w:rsidR="00E36942" w:rsidRDefault="00E36942" w:rsidP="009D0693">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109 495 рублей 89 коп.</w:t>
            </w:r>
          </w:p>
          <w:p w:rsidR="00E36942" w:rsidRDefault="00E36942" w:rsidP="0016438C">
            <w:pPr>
              <w:spacing w:after="0" w:line="240" w:lineRule="auto"/>
              <w:rPr>
                <w:rFonts w:ascii="Times New Roman" w:hAnsi="Times New Roman" w:cs="Times New Roman"/>
                <w:sz w:val="24"/>
                <w:szCs w:val="24"/>
              </w:rPr>
            </w:pP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За объект аренды в год (руб.)</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7C12D7">
              <w:rPr>
                <w:rFonts w:ascii="Times New Roman" w:hAnsi="Times New Roman" w:cs="Times New Roman"/>
                <w:sz w:val="24"/>
                <w:szCs w:val="24"/>
              </w:rPr>
              <w:t xml:space="preserve">119 450 рублей </w:t>
            </w:r>
            <w:r>
              <w:rPr>
                <w:rFonts w:ascii="Times New Roman" w:hAnsi="Times New Roman" w:cs="Times New Roman"/>
                <w:sz w:val="24"/>
                <w:szCs w:val="24"/>
              </w:rPr>
              <w:t>06 коп.</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За 1 кв.м. в год (руб.)</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8 070 рублей 95 коп.</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В минимальную цену включены</w:t>
            </w:r>
          </w:p>
        </w:tc>
        <w:tc>
          <w:tcPr>
            <w:tcW w:w="5103" w:type="dxa"/>
          </w:tcPr>
          <w:p w:rsidR="00E36942" w:rsidRPr="00C9580F" w:rsidRDefault="00E36942" w:rsidP="000F50E6">
            <w:pPr>
              <w:tabs>
                <w:tab w:val="left" w:pos="993"/>
              </w:tabs>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 xml:space="preserve">арендная плата; </w:t>
            </w:r>
          </w:p>
          <w:p w:rsidR="00E36942" w:rsidRPr="00C9580F" w:rsidRDefault="00E36942" w:rsidP="000F50E6">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НДС на арендную плату, плата по договору оказания услуг по содержанию имущества (коммунальные и эксплуатационные расходы) в цену не входят.</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p>
        </w:tc>
        <w:tc>
          <w:tcPr>
            <w:tcW w:w="5103" w:type="dxa"/>
          </w:tcPr>
          <w:p w:rsidR="00E36942" w:rsidRPr="00C9580F" w:rsidRDefault="00E36942" w:rsidP="0016438C">
            <w:pPr>
              <w:spacing w:after="0" w:line="240" w:lineRule="auto"/>
              <w:rPr>
                <w:rFonts w:ascii="Times New Roman" w:hAnsi="Times New Roman" w:cs="Times New Roman"/>
                <w:sz w:val="24"/>
                <w:szCs w:val="24"/>
              </w:rPr>
            </w:pP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Лот №</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485101">
              <w:rPr>
                <w:rFonts w:ascii="Times New Roman" w:hAnsi="Times New Roman" w:cs="Times New Roman"/>
                <w:sz w:val="24"/>
                <w:szCs w:val="24"/>
              </w:rPr>
              <w:t>Начальная (минимальная) цена</w:t>
            </w:r>
            <w:r>
              <w:rPr>
                <w:rFonts w:ascii="Times New Roman" w:hAnsi="Times New Roman" w:cs="Times New Roman"/>
                <w:sz w:val="24"/>
                <w:szCs w:val="24"/>
              </w:rPr>
              <w:t xml:space="preserve"> договора</w:t>
            </w:r>
          </w:p>
        </w:tc>
        <w:tc>
          <w:tcPr>
            <w:tcW w:w="5103" w:type="dxa"/>
          </w:tcPr>
          <w:p w:rsidR="00E36942" w:rsidRDefault="00E36942" w:rsidP="00B67687">
            <w:pPr>
              <w:spacing w:after="0" w:line="240" w:lineRule="auto"/>
              <w:rPr>
                <w:rFonts w:ascii="Times New Roman" w:hAnsi="Times New Roman" w:cs="Times New Roman"/>
                <w:sz w:val="24"/>
                <w:szCs w:val="24"/>
              </w:rPr>
            </w:pPr>
            <w:r w:rsidRPr="007C12D7">
              <w:rPr>
                <w:rFonts w:ascii="Times New Roman" w:hAnsi="Times New Roman" w:cs="Times New Roman"/>
                <w:sz w:val="24"/>
                <w:szCs w:val="24"/>
              </w:rPr>
              <w:t>56</w:t>
            </w:r>
            <w:r>
              <w:rPr>
                <w:rFonts w:ascii="Times New Roman" w:hAnsi="Times New Roman" w:cs="Times New Roman"/>
                <w:sz w:val="24"/>
                <w:szCs w:val="24"/>
              </w:rPr>
              <w:t>,6 кв.м</w:t>
            </w:r>
            <w:r w:rsidRPr="007C12D7">
              <w:rPr>
                <w:rFonts w:ascii="Times New Roman" w:hAnsi="Times New Roman" w:cs="Times New Roman"/>
                <w:sz w:val="24"/>
                <w:szCs w:val="24"/>
              </w:rPr>
              <w:t xml:space="preserve">  -  </w:t>
            </w:r>
            <w:r>
              <w:rPr>
                <w:rFonts w:ascii="Times New Roman" w:hAnsi="Times New Roman" w:cs="Times New Roman"/>
                <w:sz w:val="24"/>
                <w:szCs w:val="24"/>
              </w:rPr>
              <w:t xml:space="preserve">375 439 </w:t>
            </w:r>
            <w:r w:rsidRPr="007C12D7">
              <w:rPr>
                <w:rFonts w:ascii="Times New Roman" w:hAnsi="Times New Roman" w:cs="Times New Roman"/>
                <w:sz w:val="24"/>
                <w:szCs w:val="24"/>
              </w:rPr>
              <w:t>рублей</w:t>
            </w:r>
            <w:r>
              <w:rPr>
                <w:rFonts w:ascii="Times New Roman" w:hAnsi="Times New Roman" w:cs="Times New Roman"/>
                <w:sz w:val="24"/>
                <w:szCs w:val="24"/>
              </w:rPr>
              <w:t xml:space="preserve"> 21 коп.</w:t>
            </w:r>
            <w:r w:rsidRPr="007C12D7">
              <w:rPr>
                <w:rFonts w:ascii="Times New Roman" w:hAnsi="Times New Roman" w:cs="Times New Roman"/>
                <w:sz w:val="24"/>
                <w:szCs w:val="24"/>
              </w:rPr>
              <w:t xml:space="preserve">, </w:t>
            </w:r>
            <w:r>
              <w:rPr>
                <w:rFonts w:ascii="Times New Roman" w:hAnsi="Times New Roman" w:cs="Times New Roman"/>
                <w:sz w:val="24"/>
                <w:szCs w:val="24"/>
              </w:rPr>
              <w:t xml:space="preserve">34,6 кв.м. - 52 381 </w:t>
            </w:r>
            <w:r w:rsidRPr="007C12D7">
              <w:rPr>
                <w:rFonts w:ascii="Times New Roman" w:hAnsi="Times New Roman" w:cs="Times New Roman"/>
                <w:sz w:val="24"/>
                <w:szCs w:val="24"/>
              </w:rPr>
              <w:t xml:space="preserve"> рубл</w:t>
            </w:r>
            <w:r>
              <w:rPr>
                <w:rFonts w:ascii="Times New Roman" w:hAnsi="Times New Roman" w:cs="Times New Roman"/>
                <w:sz w:val="24"/>
                <w:szCs w:val="24"/>
              </w:rPr>
              <w:t xml:space="preserve">ь 66 коп. </w:t>
            </w:r>
            <w:r w:rsidRPr="007C12D7">
              <w:rPr>
                <w:rFonts w:ascii="Times New Roman" w:hAnsi="Times New Roman" w:cs="Times New Roman"/>
                <w:sz w:val="24"/>
                <w:szCs w:val="24"/>
              </w:rPr>
              <w:t xml:space="preserve"> </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За объект аренды в год (руб.)</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7C12D7">
              <w:rPr>
                <w:rFonts w:ascii="Times New Roman" w:hAnsi="Times New Roman" w:cs="Times New Roman"/>
                <w:sz w:val="24"/>
                <w:szCs w:val="24"/>
              </w:rPr>
              <w:t>56</w:t>
            </w:r>
            <w:r>
              <w:rPr>
                <w:rFonts w:ascii="Times New Roman" w:hAnsi="Times New Roman" w:cs="Times New Roman"/>
                <w:sz w:val="24"/>
                <w:szCs w:val="24"/>
              </w:rPr>
              <w:t>,6 кв.м</w:t>
            </w:r>
            <w:r w:rsidRPr="007C12D7">
              <w:rPr>
                <w:rFonts w:ascii="Times New Roman" w:hAnsi="Times New Roman" w:cs="Times New Roman"/>
                <w:sz w:val="24"/>
                <w:szCs w:val="24"/>
              </w:rPr>
              <w:t xml:space="preserve">  - 409 570 рублей</w:t>
            </w:r>
            <w:r>
              <w:rPr>
                <w:rFonts w:ascii="Times New Roman" w:hAnsi="Times New Roman" w:cs="Times New Roman"/>
                <w:sz w:val="24"/>
                <w:szCs w:val="24"/>
              </w:rPr>
              <w:t xml:space="preserve"> 05 коп.</w:t>
            </w:r>
            <w:r w:rsidRPr="007C12D7">
              <w:rPr>
                <w:rFonts w:ascii="Times New Roman" w:hAnsi="Times New Roman" w:cs="Times New Roman"/>
                <w:sz w:val="24"/>
                <w:szCs w:val="24"/>
              </w:rPr>
              <w:t xml:space="preserve">, </w:t>
            </w:r>
            <w:r>
              <w:rPr>
                <w:rFonts w:ascii="Times New Roman" w:hAnsi="Times New Roman" w:cs="Times New Roman"/>
                <w:sz w:val="24"/>
                <w:szCs w:val="24"/>
              </w:rPr>
              <w:t>34,6 кв.м. - 57 143</w:t>
            </w:r>
            <w:r w:rsidRPr="007C12D7">
              <w:rPr>
                <w:rFonts w:ascii="Times New Roman" w:hAnsi="Times New Roman" w:cs="Times New Roman"/>
                <w:sz w:val="24"/>
                <w:szCs w:val="24"/>
              </w:rPr>
              <w:t xml:space="preserve"> рубля</w:t>
            </w:r>
            <w:r>
              <w:rPr>
                <w:rFonts w:ascii="Times New Roman" w:hAnsi="Times New Roman" w:cs="Times New Roman"/>
                <w:sz w:val="24"/>
                <w:szCs w:val="24"/>
              </w:rPr>
              <w:t xml:space="preserve"> 63 коп. </w:t>
            </w:r>
            <w:r w:rsidRPr="007C12D7">
              <w:rPr>
                <w:rFonts w:ascii="Times New Roman" w:hAnsi="Times New Roman" w:cs="Times New Roman"/>
                <w:sz w:val="24"/>
                <w:szCs w:val="24"/>
              </w:rPr>
              <w:t xml:space="preserve"> </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За 1 кв.м. в год (руб.)</w:t>
            </w:r>
          </w:p>
        </w:tc>
        <w:tc>
          <w:tcPr>
            <w:tcW w:w="5103"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56,6 кв.м  - 7 236 рублей 22 коп., 34,6 кв.м. – 1 651 рубль 55 коп.</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В минимальную цену включены</w:t>
            </w:r>
          </w:p>
        </w:tc>
        <w:tc>
          <w:tcPr>
            <w:tcW w:w="5103" w:type="dxa"/>
          </w:tcPr>
          <w:p w:rsidR="00E36942" w:rsidRPr="00C9580F" w:rsidRDefault="00E36942" w:rsidP="00B67687">
            <w:pPr>
              <w:tabs>
                <w:tab w:val="left" w:pos="993"/>
              </w:tabs>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 xml:space="preserve">арендная плата; </w:t>
            </w:r>
          </w:p>
          <w:p w:rsidR="00E36942" w:rsidRPr="00C9580F" w:rsidRDefault="00E36942" w:rsidP="00B67687">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НДС на арендную плату, плата по договору оказания услуг по содержанию имущества (коммунальные и эксплуатационные расходы) в цену не входят.</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2.6.</w:t>
            </w: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Срок действия договора</w:t>
            </w:r>
          </w:p>
        </w:tc>
        <w:tc>
          <w:tcPr>
            <w:tcW w:w="5103" w:type="dxa"/>
          </w:tcPr>
          <w:p w:rsidR="00E36942" w:rsidRPr="00C9580F" w:rsidRDefault="00E36942" w:rsidP="0016438C">
            <w:pPr>
              <w:tabs>
                <w:tab w:val="left" w:pos="993"/>
              </w:tabs>
              <w:spacing w:after="0" w:line="240" w:lineRule="auto"/>
              <w:jc w:val="both"/>
              <w:rPr>
                <w:rFonts w:ascii="Times New Roman" w:hAnsi="Times New Roman" w:cs="Times New Roman"/>
                <w:i/>
                <w:iCs/>
                <w:sz w:val="24"/>
                <w:szCs w:val="24"/>
                <w:lang w:val="en-US"/>
              </w:rPr>
            </w:pPr>
            <w:r w:rsidRPr="00C9580F">
              <w:rPr>
                <w:rFonts w:ascii="Times New Roman" w:hAnsi="Times New Roman" w:cs="Times New Roman"/>
                <w:i/>
                <w:iCs/>
                <w:sz w:val="24"/>
                <w:szCs w:val="24"/>
              </w:rPr>
              <w:t xml:space="preserve"> </w:t>
            </w:r>
            <w:r w:rsidRPr="00C9580F">
              <w:rPr>
                <w:rFonts w:ascii="Times New Roman" w:hAnsi="Times New Roman" w:cs="Times New Roman"/>
                <w:sz w:val="24"/>
                <w:szCs w:val="24"/>
              </w:rPr>
              <w:t>Лот №1-№</w:t>
            </w:r>
            <w:r>
              <w:rPr>
                <w:rFonts w:ascii="Times New Roman" w:hAnsi="Times New Roman" w:cs="Times New Roman"/>
                <w:sz w:val="24"/>
                <w:szCs w:val="24"/>
              </w:rPr>
              <w:t>4</w:t>
            </w:r>
            <w:r w:rsidRPr="00C9580F">
              <w:rPr>
                <w:rFonts w:ascii="Times New Roman" w:hAnsi="Times New Roman" w:cs="Times New Roman"/>
                <w:sz w:val="24"/>
                <w:szCs w:val="24"/>
              </w:rPr>
              <w:t xml:space="preserve">: 11 месяцев. </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2.7.</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Порядок предоставления документации об аукционе</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highlight w:val="yellow"/>
              </w:rPr>
            </w:pPr>
            <w:r w:rsidRPr="00C9580F">
              <w:rPr>
                <w:rFonts w:ascii="Times New Roman" w:hAnsi="Times New Roman" w:cs="Times New Roman"/>
                <w:sz w:val="24"/>
                <w:szCs w:val="24"/>
              </w:rPr>
              <w:t>Срок предоставления</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9 час. 00 мин. 23 сентября 2010 г.</w:t>
            </w:r>
            <w:r>
              <w:rPr>
                <w:rFonts w:ascii="Times New Roman" w:hAnsi="Times New Roman" w:cs="Times New Roman"/>
                <w:sz w:val="24"/>
                <w:szCs w:val="24"/>
              </w:rPr>
              <w:t xml:space="preserve"> по 13 час. 00 мин. 08 ноября 2010 г.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tabs>
                <w:tab w:val="left" w:pos="993"/>
              </w:tabs>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Место предоставления</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630200, г. Новосибирск, ул. Восход, д. 15, каб. 127/4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tabs>
                <w:tab w:val="left" w:pos="993"/>
              </w:tabs>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Адрес сайта</w:t>
            </w:r>
          </w:p>
        </w:tc>
        <w:tc>
          <w:tcPr>
            <w:tcW w:w="5103" w:type="dxa"/>
          </w:tcPr>
          <w:p w:rsidR="00E36942" w:rsidRPr="00C9580F" w:rsidRDefault="00E36942" w:rsidP="0016438C">
            <w:pPr>
              <w:tabs>
                <w:tab w:val="left" w:pos="993"/>
              </w:tabs>
              <w:spacing w:after="0" w:line="240" w:lineRule="auto"/>
              <w:jc w:val="both"/>
              <w:rPr>
                <w:rFonts w:ascii="Times New Roman" w:hAnsi="Times New Roman" w:cs="Times New Roman"/>
                <w:i/>
                <w:iCs/>
                <w:sz w:val="24"/>
                <w:szCs w:val="24"/>
              </w:rPr>
            </w:pPr>
            <w:hyperlink r:id="rId6" w:history="1">
              <w:r w:rsidRPr="00C9580F">
                <w:rPr>
                  <w:rStyle w:val="Hyperlink"/>
                  <w:rFonts w:ascii="Times New Roman" w:hAnsi="Times New Roman" w:cs="Times New Roman"/>
                  <w:sz w:val="24"/>
                  <w:szCs w:val="24"/>
                </w:rPr>
                <w:t>http://www.torgi.gov.ru</w:t>
              </w:r>
            </w:hyperlink>
            <w:r w:rsidRPr="00C9580F">
              <w:rPr>
                <w:rFonts w:ascii="Times New Roman" w:hAnsi="Times New Roman" w:cs="Times New Roman"/>
                <w:sz w:val="24"/>
                <w:szCs w:val="24"/>
              </w:rPr>
              <w:t>,  http://www.</w:t>
            </w:r>
            <w:r w:rsidRPr="00C9580F">
              <w:rPr>
                <w:rFonts w:ascii="Times New Roman" w:hAnsi="Times New Roman" w:cs="Times New Roman"/>
                <w:sz w:val="24"/>
                <w:szCs w:val="24"/>
                <w:lang w:val="en-US"/>
              </w:rPr>
              <w:t>spsl</w:t>
            </w:r>
            <w:r w:rsidRPr="00C9580F">
              <w:rPr>
                <w:rFonts w:ascii="Times New Roman" w:hAnsi="Times New Roman" w:cs="Times New Roman"/>
                <w:sz w:val="24"/>
                <w:szCs w:val="24"/>
              </w:rPr>
              <w:t>.</w:t>
            </w:r>
            <w:r w:rsidRPr="00C9580F">
              <w:rPr>
                <w:rFonts w:ascii="Times New Roman" w:hAnsi="Times New Roman" w:cs="Times New Roman"/>
                <w:sz w:val="24"/>
                <w:szCs w:val="24"/>
                <w:lang w:val="en-US"/>
              </w:rPr>
              <w:t>ns</w:t>
            </w:r>
            <w:r w:rsidRPr="00C9580F">
              <w:rPr>
                <w:rFonts w:ascii="Times New Roman" w:hAnsi="Times New Roman" w:cs="Times New Roman"/>
                <w:sz w:val="24"/>
                <w:szCs w:val="24"/>
              </w:rPr>
              <w:t>с.</w:t>
            </w:r>
            <w:r w:rsidRPr="00C9580F">
              <w:rPr>
                <w:rFonts w:ascii="Times New Roman" w:hAnsi="Times New Roman" w:cs="Times New Roman"/>
                <w:sz w:val="24"/>
                <w:szCs w:val="24"/>
                <w:lang w:val="en-US"/>
              </w:rPr>
              <w:t>ru</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Порядок предоставления</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в электронном виде на сайте организатора торгов, в письменной форме на основании запроса</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Размер платы, порядок и срок ее внесения</w:t>
            </w:r>
          </w:p>
        </w:tc>
        <w:tc>
          <w:tcPr>
            <w:tcW w:w="5103" w:type="dxa"/>
          </w:tcPr>
          <w:p w:rsidR="00E36942" w:rsidRPr="00C9580F" w:rsidRDefault="00E36942" w:rsidP="000830DB">
            <w:pPr>
              <w:tabs>
                <w:tab w:val="left" w:pos="993"/>
              </w:tabs>
              <w:spacing w:after="0" w:line="240" w:lineRule="auto"/>
              <w:ind w:firstLine="426"/>
              <w:jc w:val="both"/>
              <w:rPr>
                <w:rFonts w:ascii="Times New Roman" w:hAnsi="Times New Roman" w:cs="Times New Roman"/>
                <w:i/>
                <w:iCs/>
                <w:sz w:val="24"/>
                <w:szCs w:val="24"/>
              </w:rPr>
            </w:pPr>
            <w:r w:rsidRPr="00C9580F">
              <w:rPr>
                <w:rFonts w:ascii="Times New Roman" w:hAnsi="Times New Roman" w:cs="Times New Roman"/>
                <w:sz w:val="24"/>
                <w:szCs w:val="24"/>
              </w:rPr>
              <w:t>плата не установлена.</w:t>
            </w:r>
          </w:p>
          <w:p w:rsidR="00E36942" w:rsidRPr="00C9580F" w:rsidRDefault="00E36942" w:rsidP="0016438C">
            <w:pPr>
              <w:spacing w:after="0" w:line="240" w:lineRule="auto"/>
              <w:rPr>
                <w:rFonts w:ascii="Times New Roman" w:hAnsi="Times New Roman" w:cs="Times New Roman"/>
                <w:sz w:val="24"/>
                <w:szCs w:val="24"/>
              </w:rPr>
            </w:pP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2.8.</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Сведения о задатке</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Требование внесения задатка</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Не установлено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Размер задатка</w:t>
            </w:r>
          </w:p>
        </w:tc>
        <w:tc>
          <w:tcPr>
            <w:tcW w:w="5103" w:type="dxa"/>
          </w:tcPr>
          <w:p w:rsidR="00E36942" w:rsidRPr="00C9580F" w:rsidRDefault="00E36942" w:rsidP="0016438C">
            <w:pPr>
              <w:tabs>
                <w:tab w:val="left" w:pos="993"/>
              </w:tabs>
              <w:spacing w:after="0" w:line="240" w:lineRule="auto"/>
              <w:jc w:val="both"/>
              <w:rPr>
                <w:rFonts w:ascii="Times New Roman" w:hAnsi="Times New Roman" w:cs="Times New Roman"/>
                <w:sz w:val="24"/>
                <w:szCs w:val="24"/>
              </w:rPr>
            </w:pPr>
            <w:r w:rsidRPr="00C9580F">
              <w:rPr>
                <w:rFonts w:ascii="Times New Roman" w:hAnsi="Times New Roman" w:cs="Times New Roman"/>
                <w:sz w:val="24"/>
                <w:szCs w:val="24"/>
              </w:rPr>
              <w:t>-</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Реквизиты счета для внесения задатка</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2.9.</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Обеспечение договора аренды</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Требование внесения обеспечения</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Не установлено</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Вид обеспечения</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Размер обеспечения</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Реквизиты счета для внесения обеспечения</w:t>
            </w:r>
          </w:p>
        </w:tc>
        <w:tc>
          <w:tcPr>
            <w:tcW w:w="5103" w:type="dxa"/>
          </w:tcPr>
          <w:p w:rsidR="00E36942"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w:t>
            </w:r>
          </w:p>
          <w:p w:rsidR="00E36942" w:rsidRPr="00C9580F" w:rsidRDefault="00E36942" w:rsidP="0016438C">
            <w:pPr>
              <w:spacing w:after="0" w:line="240" w:lineRule="auto"/>
              <w:rPr>
                <w:rFonts w:ascii="Times New Roman" w:hAnsi="Times New Roman" w:cs="Times New Roman"/>
                <w:sz w:val="24"/>
                <w:szCs w:val="24"/>
              </w:rPr>
            </w:pP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Порядок внесения обеспечения</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i/>
                <w:iCs/>
                <w:sz w:val="24"/>
                <w:szCs w:val="24"/>
              </w:rPr>
              <w:t>---</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2.10.</w:t>
            </w: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Срок, в течение которого организатор торгов вправе отказаться от проведения торгов</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i/>
                <w:iCs/>
                <w:sz w:val="24"/>
                <w:szCs w:val="24"/>
              </w:rPr>
              <w:t>Не позднее чем за 3 дня до дня окончания подачи заявок на участие в аукционе</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2.11.</w:t>
            </w: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Срок, в течение которого победитель обязан подписать проект договора</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i/>
                <w:iCs/>
                <w:sz w:val="24"/>
                <w:szCs w:val="24"/>
              </w:rPr>
              <w:t>10 календарных дней со дня проведения аукциона</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2.12.</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Сроки аукционных процедур (время новосибирское)</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Начало срока подачи заявок</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9 час. 00 мин. 23 сентября 2010 г.</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Окончание срока подачи заявок</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1</w:t>
            </w:r>
            <w:r>
              <w:rPr>
                <w:rFonts w:ascii="Times New Roman" w:hAnsi="Times New Roman" w:cs="Times New Roman"/>
                <w:sz w:val="24"/>
                <w:szCs w:val="24"/>
              </w:rPr>
              <w:t>3</w:t>
            </w:r>
            <w:r w:rsidRPr="00C9580F">
              <w:rPr>
                <w:rFonts w:ascii="Times New Roman" w:hAnsi="Times New Roman" w:cs="Times New Roman"/>
                <w:sz w:val="24"/>
                <w:szCs w:val="24"/>
              </w:rPr>
              <w:t xml:space="preserve"> час 00 мин. 0</w:t>
            </w:r>
            <w:r>
              <w:rPr>
                <w:rFonts w:ascii="Times New Roman" w:hAnsi="Times New Roman" w:cs="Times New Roman"/>
                <w:sz w:val="24"/>
                <w:szCs w:val="24"/>
              </w:rPr>
              <w:t>8</w:t>
            </w:r>
            <w:r w:rsidRPr="00C9580F">
              <w:rPr>
                <w:rFonts w:ascii="Times New Roman" w:hAnsi="Times New Roman" w:cs="Times New Roman"/>
                <w:sz w:val="24"/>
                <w:szCs w:val="24"/>
              </w:rPr>
              <w:t xml:space="preserve"> ноября 2010 г.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Начало рассмотрения заявок</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1</w:t>
            </w:r>
            <w:r>
              <w:rPr>
                <w:rFonts w:ascii="Times New Roman" w:hAnsi="Times New Roman" w:cs="Times New Roman"/>
                <w:sz w:val="24"/>
                <w:szCs w:val="24"/>
              </w:rPr>
              <w:t>3</w:t>
            </w:r>
            <w:r w:rsidRPr="00C9580F">
              <w:rPr>
                <w:rFonts w:ascii="Times New Roman" w:hAnsi="Times New Roman" w:cs="Times New Roman"/>
                <w:sz w:val="24"/>
                <w:szCs w:val="24"/>
              </w:rPr>
              <w:t xml:space="preserve"> час 00 мин. 0</w:t>
            </w:r>
            <w:r>
              <w:rPr>
                <w:rFonts w:ascii="Times New Roman" w:hAnsi="Times New Roman" w:cs="Times New Roman"/>
                <w:sz w:val="24"/>
                <w:szCs w:val="24"/>
              </w:rPr>
              <w:t>8</w:t>
            </w:r>
            <w:r w:rsidRPr="00C9580F">
              <w:rPr>
                <w:rFonts w:ascii="Times New Roman" w:hAnsi="Times New Roman" w:cs="Times New Roman"/>
                <w:sz w:val="24"/>
                <w:szCs w:val="24"/>
              </w:rPr>
              <w:t xml:space="preserve"> ноября 2010 г.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Окончание рассмотрения заявок</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10 ноября 2010 г.</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Проведение аукциона</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12 ноября 2010 г. </w:t>
            </w:r>
            <w:r>
              <w:rPr>
                <w:rFonts w:ascii="Times New Roman" w:hAnsi="Times New Roman" w:cs="Times New Roman"/>
                <w:sz w:val="24"/>
                <w:szCs w:val="24"/>
              </w:rPr>
              <w:t xml:space="preserve"> 11 час. 00 мин.</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2.13.</w:t>
            </w: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Документы, прилагаемые к заявке</w:t>
            </w:r>
          </w:p>
        </w:tc>
        <w:tc>
          <w:tcPr>
            <w:tcW w:w="5103" w:type="dxa"/>
          </w:tcPr>
          <w:p w:rsidR="00E36942" w:rsidRPr="00C9580F" w:rsidRDefault="00E36942" w:rsidP="00C97108">
            <w:pPr>
              <w:spacing w:after="0" w:line="240" w:lineRule="auto"/>
              <w:jc w:val="both"/>
              <w:rPr>
                <w:rFonts w:ascii="Times New Roman" w:hAnsi="Times New Roman" w:cs="Times New Roman"/>
                <w:i/>
                <w:iCs/>
                <w:sz w:val="24"/>
                <w:szCs w:val="24"/>
              </w:rPr>
            </w:pPr>
            <w:r w:rsidRPr="00C9580F">
              <w:rPr>
                <w:rFonts w:ascii="Times New Roman" w:hAnsi="Times New Roman" w:cs="Times New Roman"/>
                <w:i/>
                <w:iCs/>
                <w:sz w:val="24"/>
                <w:szCs w:val="24"/>
              </w:rPr>
              <w:t>1. Полученная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E36942" w:rsidRPr="00C9580F" w:rsidRDefault="00E36942" w:rsidP="00C97108">
            <w:pPr>
              <w:spacing w:after="0" w:line="240" w:lineRule="auto"/>
              <w:jc w:val="both"/>
              <w:rPr>
                <w:rFonts w:ascii="Times New Roman" w:hAnsi="Times New Roman" w:cs="Times New Roman"/>
                <w:i/>
                <w:iCs/>
                <w:sz w:val="24"/>
                <w:szCs w:val="24"/>
              </w:rPr>
            </w:pPr>
            <w:r w:rsidRPr="00C9580F">
              <w:rPr>
                <w:rFonts w:ascii="Times New Roman" w:hAnsi="Times New Roman" w:cs="Times New Roman"/>
                <w:i/>
                <w:iCs/>
                <w:sz w:val="24"/>
                <w:szCs w:val="24"/>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E36942" w:rsidRPr="00C9580F" w:rsidRDefault="00E36942" w:rsidP="00C97108">
            <w:pPr>
              <w:spacing w:after="0" w:line="240" w:lineRule="auto"/>
              <w:jc w:val="both"/>
              <w:rPr>
                <w:rFonts w:ascii="Times New Roman" w:hAnsi="Times New Roman" w:cs="Times New Roman"/>
                <w:i/>
                <w:iCs/>
                <w:sz w:val="24"/>
                <w:szCs w:val="24"/>
              </w:rPr>
            </w:pPr>
            <w:r w:rsidRPr="00C9580F">
              <w:rPr>
                <w:rFonts w:ascii="Times New Roman" w:hAnsi="Times New Roman" w:cs="Times New Roman"/>
                <w:i/>
                <w:iCs/>
                <w:sz w:val="24"/>
                <w:szCs w:val="24"/>
              </w:rPr>
              <w:t>3. Копии учредительных документов заявителя (для юридических лиц).</w:t>
            </w:r>
          </w:p>
          <w:p w:rsidR="00E36942" w:rsidRPr="00C9580F" w:rsidRDefault="00E36942" w:rsidP="00C97108">
            <w:pPr>
              <w:spacing w:after="0" w:line="240" w:lineRule="auto"/>
              <w:jc w:val="both"/>
              <w:rPr>
                <w:rFonts w:ascii="Times New Roman" w:hAnsi="Times New Roman" w:cs="Times New Roman"/>
                <w:i/>
                <w:iCs/>
                <w:sz w:val="24"/>
                <w:szCs w:val="24"/>
              </w:rPr>
            </w:pPr>
            <w:r w:rsidRPr="00C9580F">
              <w:rPr>
                <w:rFonts w:ascii="Times New Roman" w:hAnsi="Times New Roman" w:cs="Times New Roman"/>
                <w:i/>
                <w:iCs/>
                <w:sz w:val="24"/>
                <w:szCs w:val="24"/>
              </w:rPr>
              <w:t>4.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E36942" w:rsidRPr="00C9580F" w:rsidRDefault="00E36942" w:rsidP="00C97108">
            <w:pPr>
              <w:spacing w:after="0" w:line="240" w:lineRule="auto"/>
              <w:jc w:val="both"/>
              <w:rPr>
                <w:rFonts w:ascii="Times New Roman" w:hAnsi="Times New Roman" w:cs="Times New Roman"/>
                <w:i/>
                <w:iCs/>
                <w:sz w:val="24"/>
                <w:szCs w:val="24"/>
              </w:rPr>
            </w:pPr>
            <w:r w:rsidRPr="00C9580F">
              <w:rPr>
                <w:rFonts w:ascii="Times New Roman" w:hAnsi="Times New Roman" w:cs="Times New Roman"/>
                <w:i/>
                <w:iCs/>
                <w:sz w:val="24"/>
                <w:szCs w:val="24"/>
              </w:rPr>
              <w:t>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E36942" w:rsidRPr="00C9580F" w:rsidRDefault="00E36942" w:rsidP="0016438C">
            <w:pPr>
              <w:spacing w:after="0" w:line="240" w:lineRule="auto"/>
              <w:rPr>
                <w:rFonts w:ascii="Times New Roman" w:hAnsi="Times New Roman" w:cs="Times New Roman"/>
                <w:i/>
                <w:iCs/>
                <w:sz w:val="24"/>
                <w:szCs w:val="24"/>
              </w:rPr>
            </w:pP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2.14.</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Подача заявок</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Место подачи заявок в письменной форме</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sz w:val="24"/>
                <w:szCs w:val="24"/>
              </w:rPr>
              <w:t xml:space="preserve">630200, г. Новосибирск, ул. Восход, д. 15, каб. 127/4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Адрес для подачи заявок в форме электронного документа</w:t>
            </w:r>
          </w:p>
        </w:tc>
        <w:tc>
          <w:tcPr>
            <w:tcW w:w="5103" w:type="dxa"/>
          </w:tcPr>
          <w:p w:rsidR="00E36942" w:rsidRPr="00C9580F" w:rsidRDefault="00E36942" w:rsidP="00C97108">
            <w:pPr>
              <w:pStyle w:val="ListParagraph"/>
              <w:tabs>
                <w:tab w:val="left" w:pos="993"/>
              </w:tabs>
              <w:spacing w:after="0" w:line="240" w:lineRule="auto"/>
              <w:ind w:left="0" w:firstLine="426"/>
              <w:jc w:val="both"/>
              <w:rPr>
                <w:rFonts w:ascii="Times New Roman" w:hAnsi="Times New Roman" w:cs="Times New Roman"/>
                <w:sz w:val="24"/>
                <w:szCs w:val="24"/>
              </w:rPr>
            </w:pPr>
            <w:hyperlink r:id="rId7" w:history="1">
              <w:r w:rsidRPr="00C9580F">
                <w:rPr>
                  <w:rStyle w:val="Hyperlink"/>
                  <w:rFonts w:ascii="Times New Roman" w:hAnsi="Times New Roman" w:cs="Times New Roman"/>
                  <w:sz w:val="24"/>
                  <w:szCs w:val="24"/>
                </w:rPr>
                <w:t>jurist@spsl.</w:t>
              </w:r>
              <w:r w:rsidRPr="00C9580F">
                <w:rPr>
                  <w:rStyle w:val="Hyperlink"/>
                  <w:rFonts w:ascii="Times New Roman" w:hAnsi="Times New Roman" w:cs="Times New Roman"/>
                  <w:sz w:val="24"/>
                  <w:szCs w:val="24"/>
                  <w:lang w:val="en-US"/>
                </w:rPr>
                <w:t>nsc</w:t>
              </w:r>
              <w:r w:rsidRPr="00C9580F">
                <w:rPr>
                  <w:rStyle w:val="Hyperlink"/>
                  <w:rFonts w:ascii="Times New Roman" w:hAnsi="Times New Roman" w:cs="Times New Roman"/>
                  <w:sz w:val="24"/>
                  <w:szCs w:val="24"/>
                </w:rPr>
                <w:t>.</w:t>
              </w:r>
              <w:r w:rsidRPr="00C9580F">
                <w:rPr>
                  <w:rStyle w:val="Hyperlink"/>
                  <w:rFonts w:ascii="Times New Roman" w:hAnsi="Times New Roman" w:cs="Times New Roman"/>
                  <w:sz w:val="24"/>
                  <w:szCs w:val="24"/>
                  <w:lang w:val="en-US"/>
                </w:rPr>
                <w:t>ru</w:t>
              </w:r>
            </w:hyperlink>
          </w:p>
          <w:p w:rsidR="00E36942" w:rsidRPr="00C9580F" w:rsidRDefault="00E36942" w:rsidP="0016438C">
            <w:pPr>
              <w:spacing w:after="0" w:line="240" w:lineRule="auto"/>
              <w:rPr>
                <w:rFonts w:ascii="Times New Roman" w:hAnsi="Times New Roman" w:cs="Times New Roman"/>
                <w:i/>
                <w:iCs/>
                <w:sz w:val="24"/>
                <w:szCs w:val="24"/>
              </w:rPr>
            </w:pP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Режим работы</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рабочие дни с 9 час. 00 мин. до 17 час. 00 мин., обед с 12.00 до 13.00 </w:t>
            </w:r>
            <w:r w:rsidRPr="00C9580F">
              <w:rPr>
                <w:rFonts w:ascii="Times New Roman" w:hAnsi="Times New Roman" w:cs="Times New Roman"/>
                <w:i/>
                <w:iCs/>
                <w:sz w:val="24"/>
                <w:szCs w:val="24"/>
              </w:rPr>
              <w:t xml:space="preserve"> </w:t>
            </w:r>
            <w:r w:rsidRPr="00C9580F">
              <w:rPr>
                <w:rFonts w:ascii="Times New Roman" w:hAnsi="Times New Roman" w:cs="Times New Roman"/>
                <w:sz w:val="24"/>
                <w:szCs w:val="24"/>
              </w:rPr>
              <w:t>(праздничные дни, сокращенные рабочие дни устанавливаются в соответствии с трудовым законодательством, актами органов государственной власти)</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2.15.</w:t>
            </w: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Место рассмотрения заявок</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sz w:val="24"/>
                <w:szCs w:val="24"/>
              </w:rPr>
              <w:t xml:space="preserve">630200, г. Новосибирск, ул. Восход, д. 15, каб. 127/4                                              </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2.16.</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Проведение аукциона</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Место</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sz w:val="24"/>
                <w:szCs w:val="24"/>
              </w:rPr>
              <w:t xml:space="preserve">630200, г. Новосибирск, ул. Восход, д. 15, каб. 411                                             </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Шаг аукциона (величина повышения начальной цены договора)</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 xml:space="preserve">5 % начальной  </w:t>
            </w:r>
            <w:r>
              <w:rPr>
                <w:rFonts w:ascii="Times New Roman" w:hAnsi="Times New Roman" w:cs="Times New Roman"/>
                <w:sz w:val="24"/>
                <w:szCs w:val="24"/>
              </w:rPr>
              <w:t xml:space="preserve">минимальной </w:t>
            </w:r>
            <w:r w:rsidRPr="00C9580F">
              <w:rPr>
                <w:rFonts w:ascii="Times New Roman" w:hAnsi="Times New Roman" w:cs="Times New Roman"/>
                <w:sz w:val="24"/>
                <w:szCs w:val="24"/>
              </w:rPr>
              <w:t>цены договора за объект в год:</w:t>
            </w:r>
          </w:p>
          <w:p w:rsidR="00E36942" w:rsidRPr="0053737C" w:rsidRDefault="00E36942" w:rsidP="00522538">
            <w:pPr>
              <w:tabs>
                <w:tab w:val="left" w:pos="993"/>
              </w:tabs>
              <w:spacing w:after="0" w:line="240" w:lineRule="auto"/>
              <w:jc w:val="both"/>
              <w:rPr>
                <w:rFonts w:ascii="Times New Roman" w:hAnsi="Times New Roman" w:cs="Times New Roman"/>
                <w:sz w:val="24"/>
                <w:szCs w:val="24"/>
              </w:rPr>
            </w:pPr>
            <w:r w:rsidRPr="0053737C">
              <w:rPr>
                <w:rFonts w:ascii="Times New Roman" w:hAnsi="Times New Roman" w:cs="Times New Roman"/>
                <w:sz w:val="24"/>
                <w:szCs w:val="24"/>
              </w:rPr>
              <w:t>Лот №1: 4 </w:t>
            </w:r>
            <w:r>
              <w:rPr>
                <w:rFonts w:ascii="Times New Roman" w:hAnsi="Times New Roman" w:cs="Times New Roman"/>
                <w:sz w:val="24"/>
                <w:szCs w:val="24"/>
              </w:rPr>
              <w:t>032</w:t>
            </w:r>
            <w:r w:rsidRPr="0053737C">
              <w:rPr>
                <w:rFonts w:ascii="Times New Roman" w:hAnsi="Times New Roman" w:cs="Times New Roman"/>
                <w:sz w:val="24"/>
                <w:szCs w:val="24"/>
              </w:rPr>
              <w:t xml:space="preserve"> рублей </w:t>
            </w:r>
            <w:r>
              <w:rPr>
                <w:rFonts w:ascii="Times New Roman" w:hAnsi="Times New Roman" w:cs="Times New Roman"/>
                <w:sz w:val="24"/>
                <w:szCs w:val="24"/>
              </w:rPr>
              <w:t>11</w:t>
            </w:r>
            <w:r w:rsidRPr="0053737C">
              <w:rPr>
                <w:rFonts w:ascii="Times New Roman" w:hAnsi="Times New Roman" w:cs="Times New Roman"/>
                <w:sz w:val="24"/>
                <w:szCs w:val="24"/>
              </w:rPr>
              <w:t xml:space="preserve"> коп.</w:t>
            </w:r>
          </w:p>
          <w:p w:rsidR="00E36942" w:rsidRPr="0053737C" w:rsidRDefault="00E36942" w:rsidP="00522538">
            <w:pPr>
              <w:tabs>
                <w:tab w:val="left" w:pos="993"/>
              </w:tabs>
              <w:spacing w:after="0" w:line="240" w:lineRule="auto"/>
              <w:jc w:val="both"/>
              <w:rPr>
                <w:rFonts w:ascii="Times New Roman" w:hAnsi="Times New Roman" w:cs="Times New Roman"/>
                <w:sz w:val="24"/>
                <w:szCs w:val="24"/>
              </w:rPr>
            </w:pPr>
            <w:r w:rsidRPr="0053737C">
              <w:rPr>
                <w:rFonts w:ascii="Times New Roman" w:hAnsi="Times New Roman" w:cs="Times New Roman"/>
                <w:sz w:val="24"/>
                <w:szCs w:val="24"/>
              </w:rPr>
              <w:t>Лот № 2: 4</w:t>
            </w:r>
            <w:r>
              <w:rPr>
                <w:rFonts w:ascii="Times New Roman" w:hAnsi="Times New Roman" w:cs="Times New Roman"/>
                <w:sz w:val="24"/>
                <w:szCs w:val="24"/>
              </w:rPr>
              <w:t xml:space="preserve"> 254 </w:t>
            </w:r>
            <w:r w:rsidRPr="0053737C">
              <w:rPr>
                <w:rFonts w:ascii="Times New Roman" w:hAnsi="Times New Roman" w:cs="Times New Roman"/>
                <w:sz w:val="24"/>
                <w:szCs w:val="24"/>
              </w:rPr>
              <w:t xml:space="preserve">рублей </w:t>
            </w:r>
            <w:r>
              <w:rPr>
                <w:rFonts w:ascii="Times New Roman" w:hAnsi="Times New Roman" w:cs="Times New Roman"/>
                <w:sz w:val="24"/>
                <w:szCs w:val="24"/>
              </w:rPr>
              <w:t>06</w:t>
            </w:r>
            <w:r w:rsidRPr="0053737C">
              <w:rPr>
                <w:rFonts w:ascii="Times New Roman" w:hAnsi="Times New Roman" w:cs="Times New Roman"/>
                <w:sz w:val="24"/>
                <w:szCs w:val="24"/>
              </w:rPr>
              <w:t xml:space="preserve"> коп.</w:t>
            </w:r>
          </w:p>
          <w:p w:rsidR="00E36942" w:rsidRPr="0053737C" w:rsidRDefault="00E36942" w:rsidP="00522538">
            <w:pPr>
              <w:tabs>
                <w:tab w:val="left" w:pos="993"/>
              </w:tabs>
              <w:spacing w:after="0" w:line="240" w:lineRule="auto"/>
              <w:jc w:val="both"/>
              <w:rPr>
                <w:rFonts w:ascii="Times New Roman" w:hAnsi="Times New Roman" w:cs="Times New Roman"/>
                <w:sz w:val="24"/>
                <w:szCs w:val="24"/>
              </w:rPr>
            </w:pPr>
            <w:r w:rsidRPr="0053737C">
              <w:rPr>
                <w:rFonts w:ascii="Times New Roman" w:hAnsi="Times New Roman" w:cs="Times New Roman"/>
                <w:sz w:val="24"/>
                <w:szCs w:val="24"/>
              </w:rPr>
              <w:t>Лот № 3: 5 </w:t>
            </w:r>
            <w:r>
              <w:rPr>
                <w:rFonts w:ascii="Times New Roman" w:hAnsi="Times New Roman" w:cs="Times New Roman"/>
                <w:sz w:val="24"/>
                <w:szCs w:val="24"/>
              </w:rPr>
              <w:t>474</w:t>
            </w:r>
            <w:r w:rsidRPr="0053737C">
              <w:rPr>
                <w:rFonts w:ascii="Times New Roman" w:hAnsi="Times New Roman" w:cs="Times New Roman"/>
                <w:sz w:val="24"/>
                <w:szCs w:val="24"/>
              </w:rPr>
              <w:t xml:space="preserve"> рубля </w:t>
            </w:r>
            <w:r>
              <w:rPr>
                <w:rFonts w:ascii="Times New Roman" w:hAnsi="Times New Roman" w:cs="Times New Roman"/>
                <w:sz w:val="24"/>
                <w:szCs w:val="24"/>
              </w:rPr>
              <w:t>79</w:t>
            </w:r>
            <w:r w:rsidRPr="0053737C">
              <w:rPr>
                <w:rFonts w:ascii="Times New Roman" w:hAnsi="Times New Roman" w:cs="Times New Roman"/>
                <w:sz w:val="24"/>
                <w:szCs w:val="24"/>
              </w:rPr>
              <w:t xml:space="preserve"> коп.</w:t>
            </w:r>
          </w:p>
          <w:p w:rsidR="00E36942" w:rsidRPr="0053737C" w:rsidRDefault="00E36942" w:rsidP="00522538">
            <w:pPr>
              <w:tabs>
                <w:tab w:val="left" w:pos="993"/>
              </w:tabs>
              <w:spacing w:after="0" w:line="240" w:lineRule="auto"/>
              <w:jc w:val="both"/>
              <w:rPr>
                <w:rFonts w:ascii="Times New Roman" w:hAnsi="Times New Roman" w:cs="Times New Roman"/>
                <w:sz w:val="24"/>
                <w:szCs w:val="24"/>
              </w:rPr>
            </w:pPr>
            <w:r w:rsidRPr="0053737C">
              <w:rPr>
                <w:rFonts w:ascii="Times New Roman" w:hAnsi="Times New Roman" w:cs="Times New Roman"/>
                <w:sz w:val="24"/>
                <w:szCs w:val="24"/>
              </w:rPr>
              <w:t xml:space="preserve">Лот № 4: 56,6 кв.м. – </w:t>
            </w:r>
            <w:r>
              <w:rPr>
                <w:rFonts w:ascii="Times New Roman" w:hAnsi="Times New Roman" w:cs="Times New Roman"/>
                <w:sz w:val="24"/>
                <w:szCs w:val="24"/>
              </w:rPr>
              <w:t>18 771</w:t>
            </w:r>
            <w:r w:rsidRPr="0053737C">
              <w:rPr>
                <w:rFonts w:ascii="Times New Roman" w:hAnsi="Times New Roman" w:cs="Times New Roman"/>
                <w:sz w:val="24"/>
                <w:szCs w:val="24"/>
              </w:rPr>
              <w:t xml:space="preserve"> рублей </w:t>
            </w:r>
            <w:r>
              <w:rPr>
                <w:rFonts w:ascii="Times New Roman" w:hAnsi="Times New Roman" w:cs="Times New Roman"/>
                <w:sz w:val="24"/>
                <w:szCs w:val="24"/>
              </w:rPr>
              <w:t>96</w:t>
            </w:r>
            <w:r w:rsidRPr="0053737C">
              <w:rPr>
                <w:rFonts w:ascii="Times New Roman" w:hAnsi="Times New Roman" w:cs="Times New Roman"/>
                <w:sz w:val="24"/>
                <w:szCs w:val="24"/>
              </w:rPr>
              <w:t xml:space="preserve"> коп</w:t>
            </w:r>
          </w:p>
          <w:p w:rsidR="00E36942" w:rsidRPr="00C9580F" w:rsidRDefault="00E36942" w:rsidP="0016438C">
            <w:pPr>
              <w:tabs>
                <w:tab w:val="left" w:pos="993"/>
              </w:tabs>
              <w:spacing w:after="0" w:line="240" w:lineRule="auto"/>
              <w:jc w:val="both"/>
              <w:rPr>
                <w:rFonts w:ascii="Times New Roman" w:hAnsi="Times New Roman" w:cs="Times New Roman"/>
                <w:sz w:val="24"/>
                <w:szCs w:val="24"/>
              </w:rPr>
            </w:pPr>
            <w:r w:rsidRPr="0053737C">
              <w:rPr>
                <w:rFonts w:ascii="Times New Roman" w:hAnsi="Times New Roman" w:cs="Times New Roman"/>
                <w:sz w:val="24"/>
                <w:szCs w:val="24"/>
              </w:rPr>
              <w:t xml:space="preserve">34,6 кв.м. – </w:t>
            </w:r>
            <w:r>
              <w:rPr>
                <w:rFonts w:ascii="Times New Roman" w:hAnsi="Times New Roman" w:cs="Times New Roman"/>
                <w:sz w:val="24"/>
                <w:szCs w:val="24"/>
              </w:rPr>
              <w:t>2 619</w:t>
            </w:r>
            <w:r w:rsidRPr="0053737C">
              <w:rPr>
                <w:rFonts w:ascii="Times New Roman" w:hAnsi="Times New Roman" w:cs="Times New Roman"/>
                <w:sz w:val="24"/>
                <w:szCs w:val="24"/>
              </w:rPr>
              <w:t xml:space="preserve"> рублей </w:t>
            </w:r>
            <w:r>
              <w:rPr>
                <w:rFonts w:ascii="Times New Roman" w:hAnsi="Times New Roman" w:cs="Times New Roman"/>
                <w:sz w:val="24"/>
                <w:szCs w:val="24"/>
              </w:rPr>
              <w:t>08</w:t>
            </w:r>
            <w:r w:rsidRPr="0053737C">
              <w:rPr>
                <w:rFonts w:ascii="Times New Roman" w:hAnsi="Times New Roman" w:cs="Times New Roman"/>
                <w:sz w:val="24"/>
                <w:szCs w:val="24"/>
              </w:rPr>
              <w:t xml:space="preserve"> коп.</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2.17.</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Осмотр имущества</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highlight w:val="yellow"/>
              </w:rPr>
            </w:pPr>
            <w:r w:rsidRPr="00C9580F">
              <w:rPr>
                <w:rFonts w:ascii="Times New Roman" w:hAnsi="Times New Roman" w:cs="Times New Roman"/>
                <w:sz w:val="24"/>
                <w:szCs w:val="24"/>
              </w:rPr>
              <w:t>Дата, время (график)</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Еженедельно, каждую среду, пятницу, начиная с 15 час. 00 мин. по месту нахождения объектов аренды. Осмотр проводится при поступлении письменных запросов претендентов организатору торгов не позднее чем за 1 календарный день до дня осмотра.</w:t>
            </w:r>
          </w:p>
        </w:tc>
      </w:tr>
      <w:tr w:rsidR="00E36942" w:rsidRPr="00C9580F">
        <w:tc>
          <w:tcPr>
            <w:tcW w:w="696" w:type="dxa"/>
            <w:vMerge w:val="restart"/>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2.18.</w:t>
            </w:r>
          </w:p>
        </w:tc>
        <w:tc>
          <w:tcPr>
            <w:tcW w:w="8789" w:type="dxa"/>
            <w:gridSpan w:val="2"/>
          </w:tcPr>
          <w:p w:rsidR="00E36942" w:rsidRPr="00C9580F" w:rsidRDefault="00E36942" w:rsidP="0016438C">
            <w:pPr>
              <w:spacing w:after="0" w:line="240" w:lineRule="auto"/>
              <w:jc w:val="center"/>
              <w:rPr>
                <w:rFonts w:ascii="Times New Roman" w:hAnsi="Times New Roman" w:cs="Times New Roman"/>
                <w:sz w:val="24"/>
                <w:szCs w:val="24"/>
              </w:rPr>
            </w:pPr>
            <w:r w:rsidRPr="00C9580F">
              <w:rPr>
                <w:rFonts w:ascii="Times New Roman" w:hAnsi="Times New Roman" w:cs="Times New Roman"/>
                <w:sz w:val="24"/>
                <w:szCs w:val="24"/>
              </w:rPr>
              <w:t>Сведения о договоре аренды, заключаемом по итогам аукциона</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Порядок пересмотра цены договора в сторону увеличения</w:t>
            </w:r>
          </w:p>
        </w:tc>
        <w:tc>
          <w:tcPr>
            <w:tcW w:w="5103" w:type="dxa"/>
          </w:tcPr>
          <w:p w:rsidR="00E36942" w:rsidRPr="00C9580F" w:rsidRDefault="00E36942" w:rsidP="0081297B">
            <w:pPr>
              <w:spacing w:after="0" w:line="240" w:lineRule="auto"/>
              <w:jc w:val="both"/>
              <w:rPr>
                <w:rFonts w:ascii="Times New Roman" w:hAnsi="Times New Roman" w:cs="Times New Roman"/>
                <w:noProof/>
                <w:sz w:val="24"/>
                <w:szCs w:val="24"/>
              </w:rPr>
            </w:pPr>
            <w:r w:rsidRPr="00C9580F">
              <w:rPr>
                <w:rFonts w:ascii="Times New Roman" w:hAnsi="Times New Roman" w:cs="Times New Roman"/>
                <w:noProof/>
                <w:sz w:val="24"/>
                <w:szCs w:val="24"/>
              </w:rPr>
              <w:t>Размер годовой арендной платы пересматривается Арендодателем, по согласованию с СО РАН и Территориальным управлением Росимущества в Новосибирской области, в одностороннем порядке не более одного раза в год.</w:t>
            </w:r>
          </w:p>
          <w:p w:rsidR="00E36942" w:rsidRPr="00C9580F" w:rsidRDefault="00E36942" w:rsidP="0081297B">
            <w:pPr>
              <w:pStyle w:val="PlainText"/>
              <w:ind w:right="-58"/>
              <w:jc w:val="both"/>
              <w:rPr>
                <w:rFonts w:ascii="Times New Roman" w:hAnsi="Times New Roman" w:cs="Times New Roman"/>
                <w:noProof/>
                <w:sz w:val="24"/>
                <w:szCs w:val="24"/>
              </w:rPr>
            </w:pPr>
            <w:r w:rsidRPr="00C9580F">
              <w:rPr>
                <w:rFonts w:ascii="Times New Roman" w:hAnsi="Times New Roman" w:cs="Times New Roman"/>
                <w:noProof/>
                <w:sz w:val="24"/>
                <w:szCs w:val="24"/>
              </w:rPr>
              <w:t>Уведомление о перерасчете арендной платы направляется Арендатору  заказным письмом или вручается под расписку, является обязательным для Арендатора и составляет неотъемлемую часть договора аренды.</w:t>
            </w:r>
          </w:p>
          <w:p w:rsidR="00E36942" w:rsidRPr="00C9580F" w:rsidRDefault="00E36942" w:rsidP="0081297B">
            <w:pPr>
              <w:spacing w:after="0" w:line="240" w:lineRule="auto"/>
              <w:jc w:val="both"/>
              <w:rPr>
                <w:rFonts w:ascii="Times New Roman" w:hAnsi="Times New Roman" w:cs="Times New Roman"/>
                <w:sz w:val="24"/>
                <w:szCs w:val="24"/>
              </w:rPr>
            </w:pPr>
            <w:r w:rsidRPr="00C9580F">
              <w:rPr>
                <w:rFonts w:ascii="Times New Roman" w:hAnsi="Times New Roman" w:cs="Times New Roman"/>
                <w:noProof/>
                <w:sz w:val="24"/>
                <w:szCs w:val="24"/>
              </w:rPr>
              <w:t>Новый размер арендной платы устанавливается с даты, указанной в уведомлении, а при ее отсутствии с момента получения Арендатором уведомления или в любом случае не позднее 5 дней с даты его отправки заказным письмом по адресу, указанному в договоре.</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Изменение (пересмотр) цены договора в сторону уменьшения</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Не допускается</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Форма оплаты по договору</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Безналичный расчет</w:t>
            </w:r>
          </w:p>
        </w:tc>
      </w:tr>
      <w:tr w:rsidR="00E36942" w:rsidRPr="00C9580F">
        <w:trPr>
          <w:trHeight w:val="562"/>
        </w:trPr>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Сроки, порядок оплаты по договорам</w:t>
            </w:r>
          </w:p>
        </w:tc>
        <w:tc>
          <w:tcPr>
            <w:tcW w:w="5103" w:type="dxa"/>
          </w:tcPr>
          <w:p w:rsidR="00E36942" w:rsidRPr="00C9580F" w:rsidRDefault="00E36942" w:rsidP="00B67687">
            <w:pPr>
              <w:pStyle w:val="PlainText"/>
              <w:ind w:right="-58"/>
              <w:jc w:val="both"/>
              <w:rPr>
                <w:rFonts w:ascii="Times New Roman" w:hAnsi="Times New Roman" w:cs="Times New Roman"/>
                <w:sz w:val="24"/>
                <w:szCs w:val="24"/>
              </w:rPr>
            </w:pPr>
            <w:r w:rsidRPr="00C9580F">
              <w:rPr>
                <w:rFonts w:ascii="Times New Roman" w:hAnsi="Times New Roman" w:cs="Times New Roman"/>
                <w:sz w:val="24"/>
                <w:szCs w:val="24"/>
              </w:rPr>
              <w:t xml:space="preserve">Арендная плата (без НДС) перечисляется Арендатором ежемесячно до 10 числа текущего месяца в доход федерального бюджета на счет Управления федерального казначейства по субъекту Российской Федерации (за исключением оплаты за декабрь текущего года, которую арендатор обязуется уплачивать до 30 (тридцатого) ноября текущего года). </w:t>
            </w:r>
          </w:p>
          <w:p w:rsidR="00E36942" w:rsidRPr="00C9580F" w:rsidRDefault="00E36942" w:rsidP="00B67687">
            <w:pPr>
              <w:pStyle w:val="PlainText"/>
              <w:ind w:right="-57"/>
              <w:jc w:val="both"/>
              <w:rPr>
                <w:rFonts w:ascii="Times New Roman" w:hAnsi="Times New Roman" w:cs="Times New Roman"/>
                <w:sz w:val="24"/>
                <w:szCs w:val="24"/>
              </w:rPr>
            </w:pPr>
            <w:r w:rsidRPr="00C9580F">
              <w:rPr>
                <w:rFonts w:ascii="Times New Roman" w:hAnsi="Times New Roman" w:cs="Times New Roman"/>
                <w:sz w:val="24"/>
                <w:szCs w:val="24"/>
              </w:rPr>
              <w:t>НДС перечисляется Арендатором на лицевой счет по учету внебюджетных средств Арендодателя, открытый в территориальном отделении Управления Федерального казначейства по субъекту Российской Федерации ежемесячно до 10 числа текущего месяца (за исключением оплаты за декабрь текущего года, которую арендатор обязуется уплачивать до 30 (тридцатого) ноября текущего года). НДС перечисляется Арендатором по ставкам, действующим на момент перечисления арендной платы, отдельным платежным поручением.</w:t>
            </w:r>
          </w:p>
          <w:p w:rsidR="00E36942" w:rsidRPr="00C9580F" w:rsidRDefault="00E36942" w:rsidP="00B67687">
            <w:pPr>
              <w:pStyle w:val="PlainText"/>
              <w:ind w:right="-57"/>
              <w:jc w:val="both"/>
              <w:rPr>
                <w:rFonts w:ascii="Times New Roman" w:hAnsi="Times New Roman" w:cs="Times New Roman"/>
                <w:sz w:val="24"/>
                <w:szCs w:val="24"/>
              </w:rPr>
            </w:pPr>
            <w:r w:rsidRPr="00C9580F">
              <w:rPr>
                <w:rFonts w:ascii="Times New Roman" w:hAnsi="Times New Roman" w:cs="Times New Roman"/>
                <w:sz w:val="24"/>
                <w:szCs w:val="24"/>
              </w:rPr>
              <w:t>Плата по договору оказания услуг перечисляется Арендатором ежемесячно до 10 числа текущего месяца (за исключением оплаты за декабрь текущего года, которую арендатор обязуется уплачивать до 30 (тридцатого) ноября текущего года) на лицевой счет по учету внебюджетных средств Арендодателя, открытый в территориальном отделении Управления Федерального казначейства по субъекту Российской Федерации.</w:t>
            </w:r>
          </w:p>
        </w:tc>
      </w:tr>
      <w:tr w:rsidR="00E36942" w:rsidRPr="00C9580F">
        <w:tc>
          <w:tcPr>
            <w:tcW w:w="696" w:type="dxa"/>
            <w:vMerge/>
          </w:tcPr>
          <w:p w:rsidR="00E36942" w:rsidRPr="00C9580F" w:rsidRDefault="00E36942" w:rsidP="0016438C">
            <w:pPr>
              <w:spacing w:after="0" w:line="240" w:lineRule="auto"/>
              <w:jc w:val="center"/>
              <w:rPr>
                <w:rFonts w:ascii="Times New Roman" w:hAnsi="Times New Roman" w:cs="Times New Roman"/>
                <w:sz w:val="24"/>
                <w:szCs w:val="24"/>
              </w:rPr>
            </w:pP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Изменение условий договора при заключении и исполнении по соглашению сторон и в одностороннем порядке</w:t>
            </w:r>
          </w:p>
        </w:tc>
        <w:tc>
          <w:tcPr>
            <w:tcW w:w="5103"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Не допускается</w:t>
            </w:r>
          </w:p>
        </w:tc>
      </w:tr>
      <w:tr w:rsidR="00E36942" w:rsidRPr="00C9580F">
        <w:tc>
          <w:tcPr>
            <w:tcW w:w="696" w:type="dxa"/>
          </w:tcPr>
          <w:p w:rsidR="00E36942" w:rsidRPr="00C9580F" w:rsidRDefault="00E36942" w:rsidP="0016438C">
            <w:pPr>
              <w:spacing w:after="0" w:line="240" w:lineRule="auto"/>
              <w:jc w:val="center"/>
              <w:rPr>
                <w:rFonts w:ascii="Times New Roman" w:hAnsi="Times New Roman" w:cs="Times New Roman"/>
                <w:sz w:val="24"/>
                <w:szCs w:val="24"/>
                <w:lang w:val="en-US"/>
              </w:rPr>
            </w:pPr>
            <w:r w:rsidRPr="00C9580F">
              <w:rPr>
                <w:rFonts w:ascii="Times New Roman" w:hAnsi="Times New Roman" w:cs="Times New Roman"/>
                <w:sz w:val="24"/>
                <w:szCs w:val="24"/>
                <w:lang w:val="en-US"/>
              </w:rPr>
              <w:t>2.19.</w:t>
            </w:r>
          </w:p>
        </w:tc>
        <w:tc>
          <w:tcPr>
            <w:tcW w:w="3686" w:type="dxa"/>
          </w:tcPr>
          <w:p w:rsidR="00E36942" w:rsidRPr="00C9580F" w:rsidRDefault="00E36942" w:rsidP="0016438C">
            <w:pPr>
              <w:spacing w:after="0" w:line="240" w:lineRule="auto"/>
              <w:rPr>
                <w:rFonts w:ascii="Times New Roman" w:hAnsi="Times New Roman" w:cs="Times New Roman"/>
                <w:sz w:val="24"/>
                <w:szCs w:val="24"/>
              </w:rPr>
            </w:pPr>
            <w:r w:rsidRPr="00C9580F">
              <w:rPr>
                <w:rFonts w:ascii="Times New Roman" w:hAnsi="Times New Roman" w:cs="Times New Roman"/>
                <w:sz w:val="24"/>
                <w:szCs w:val="24"/>
              </w:rPr>
              <w:t>Особые условия в отношении имущества</w:t>
            </w:r>
          </w:p>
        </w:tc>
        <w:tc>
          <w:tcPr>
            <w:tcW w:w="5103" w:type="dxa"/>
          </w:tcPr>
          <w:p w:rsidR="00E36942" w:rsidRPr="00C9580F" w:rsidRDefault="00E36942" w:rsidP="0016438C">
            <w:pPr>
              <w:spacing w:after="0" w:line="240" w:lineRule="auto"/>
              <w:rPr>
                <w:rFonts w:ascii="Times New Roman" w:hAnsi="Times New Roman" w:cs="Times New Roman"/>
                <w:i/>
                <w:iCs/>
                <w:sz w:val="24"/>
                <w:szCs w:val="24"/>
              </w:rPr>
            </w:pPr>
            <w:r w:rsidRPr="00C9580F">
              <w:rPr>
                <w:rFonts w:ascii="Times New Roman" w:hAnsi="Times New Roman" w:cs="Times New Roman"/>
                <w:i/>
                <w:iCs/>
                <w:sz w:val="24"/>
                <w:szCs w:val="24"/>
              </w:rPr>
              <w:t>-</w:t>
            </w:r>
          </w:p>
        </w:tc>
      </w:tr>
    </w:tbl>
    <w:p w:rsidR="00E36942" w:rsidRPr="00C9580F" w:rsidRDefault="00E36942" w:rsidP="005A10C4">
      <w:pPr>
        <w:spacing w:after="0" w:line="240" w:lineRule="auto"/>
        <w:jc w:val="center"/>
        <w:rPr>
          <w:rFonts w:ascii="Times New Roman" w:hAnsi="Times New Roman" w:cs="Times New Roman"/>
          <w:sz w:val="24"/>
          <w:szCs w:val="24"/>
        </w:rPr>
      </w:pPr>
    </w:p>
    <w:p w:rsidR="00E36942" w:rsidRPr="00C9580F" w:rsidRDefault="00E36942">
      <w:pPr>
        <w:rPr>
          <w:rFonts w:ascii="Times New Roman" w:hAnsi="Times New Roman" w:cs="Times New Roman"/>
          <w:sz w:val="24"/>
          <w:szCs w:val="24"/>
        </w:rPr>
      </w:pPr>
      <w:r w:rsidRPr="00C9580F">
        <w:rPr>
          <w:rFonts w:ascii="Times New Roman" w:hAnsi="Times New Roman" w:cs="Times New Roman"/>
          <w:sz w:val="24"/>
          <w:szCs w:val="24"/>
        </w:rPr>
        <w:br w:type="page"/>
      </w:r>
    </w:p>
    <w:p w:rsidR="00E36942" w:rsidRPr="00C9580F" w:rsidRDefault="00E36942" w:rsidP="007A471C">
      <w:pPr>
        <w:spacing w:after="0" w:line="240" w:lineRule="auto"/>
        <w:jc w:val="center"/>
        <w:rPr>
          <w:rFonts w:ascii="Times New Roman" w:hAnsi="Times New Roman" w:cs="Times New Roman"/>
          <w:b/>
          <w:bCs/>
          <w:sz w:val="24"/>
          <w:szCs w:val="24"/>
        </w:rPr>
      </w:pPr>
      <w:r w:rsidRPr="00C9580F">
        <w:rPr>
          <w:rFonts w:ascii="Times New Roman" w:hAnsi="Times New Roman" w:cs="Times New Roman"/>
          <w:b/>
          <w:bCs/>
          <w:sz w:val="24"/>
          <w:szCs w:val="24"/>
        </w:rPr>
        <w:t>Раздел 3. Форма заявки на участие в аукционе.</w:t>
      </w:r>
    </w:p>
    <w:p w:rsidR="00E36942" w:rsidRPr="00C9580F" w:rsidRDefault="00E36942" w:rsidP="007A471C">
      <w:pPr>
        <w:spacing w:after="0" w:line="240" w:lineRule="auto"/>
        <w:jc w:val="center"/>
        <w:rPr>
          <w:rFonts w:ascii="Times New Roman" w:hAnsi="Times New Roman" w:cs="Times New Roman"/>
          <w:sz w:val="24"/>
          <w:szCs w:val="24"/>
        </w:rPr>
      </w:pPr>
    </w:p>
    <w:p w:rsidR="00E36942" w:rsidRPr="00C9580F" w:rsidRDefault="00E36942" w:rsidP="00361066">
      <w:pPr>
        <w:pStyle w:val="ConsPlusNormal"/>
        <w:widowControl/>
        <w:ind w:left="4500" w:firstLine="0"/>
        <w:rPr>
          <w:rFonts w:ascii="Times New Roman" w:hAnsi="Times New Roman" w:cs="Times New Roman"/>
          <w:sz w:val="24"/>
          <w:szCs w:val="24"/>
        </w:rPr>
      </w:pPr>
      <w:r w:rsidRPr="00C9580F">
        <w:rPr>
          <w:rFonts w:ascii="Times New Roman" w:hAnsi="Times New Roman" w:cs="Times New Roman"/>
          <w:sz w:val="24"/>
          <w:szCs w:val="24"/>
        </w:rPr>
        <w:t>Открытый аукцион №ОА 1/2010</w:t>
      </w:r>
    </w:p>
    <w:p w:rsidR="00E36942" w:rsidRPr="00C9580F" w:rsidRDefault="00E36942" w:rsidP="00361066">
      <w:pPr>
        <w:pStyle w:val="ConsPlusNormal"/>
        <w:widowControl/>
        <w:ind w:left="4500" w:firstLine="0"/>
        <w:rPr>
          <w:rFonts w:ascii="Times New Roman" w:hAnsi="Times New Roman" w:cs="Times New Roman"/>
          <w:sz w:val="24"/>
          <w:szCs w:val="24"/>
        </w:rPr>
      </w:pPr>
      <w:r w:rsidRPr="00C9580F">
        <w:rPr>
          <w:rFonts w:ascii="Times New Roman" w:hAnsi="Times New Roman" w:cs="Times New Roman"/>
          <w:sz w:val="24"/>
          <w:szCs w:val="24"/>
        </w:rPr>
        <w:t xml:space="preserve">В ГПНТБ СО РАН </w:t>
      </w:r>
    </w:p>
    <w:p w:rsidR="00E36942" w:rsidRPr="00C9580F" w:rsidRDefault="00E36942" w:rsidP="00361066">
      <w:pPr>
        <w:pStyle w:val="ConsPlusNormal"/>
        <w:widowControl/>
        <w:ind w:left="4500" w:firstLine="0"/>
        <w:rPr>
          <w:rFonts w:ascii="Times New Roman" w:hAnsi="Times New Roman" w:cs="Times New Roman"/>
          <w:sz w:val="24"/>
          <w:szCs w:val="24"/>
        </w:rPr>
      </w:pPr>
      <w:r w:rsidRPr="00C9580F">
        <w:rPr>
          <w:rFonts w:ascii="Times New Roman" w:hAnsi="Times New Roman" w:cs="Times New Roman"/>
          <w:sz w:val="24"/>
          <w:szCs w:val="24"/>
        </w:rPr>
        <w:t>от __________________________________</w:t>
      </w:r>
    </w:p>
    <w:p w:rsidR="00E36942" w:rsidRPr="00C9580F" w:rsidRDefault="00E36942" w:rsidP="00361066">
      <w:pPr>
        <w:pStyle w:val="ConsPlusNormal"/>
        <w:widowControl/>
        <w:ind w:left="4500" w:firstLine="0"/>
        <w:rPr>
          <w:rFonts w:ascii="Times New Roman" w:hAnsi="Times New Roman" w:cs="Times New Roman"/>
          <w:sz w:val="18"/>
          <w:szCs w:val="18"/>
        </w:rPr>
      </w:pPr>
      <w:r w:rsidRPr="00C9580F">
        <w:rPr>
          <w:rFonts w:ascii="Times New Roman" w:hAnsi="Times New Roman" w:cs="Times New Roman"/>
          <w:sz w:val="18"/>
          <w:szCs w:val="18"/>
        </w:rPr>
        <w:t xml:space="preserve">     (Ф.И.О. претендента - физического лица либо фирменное</w:t>
      </w:r>
    </w:p>
    <w:p w:rsidR="00E36942" w:rsidRPr="00C9580F" w:rsidRDefault="00E36942" w:rsidP="00361066">
      <w:pPr>
        <w:pStyle w:val="ConsPlusNormal"/>
        <w:widowControl/>
        <w:ind w:left="4500" w:firstLine="0"/>
        <w:rPr>
          <w:rFonts w:ascii="Times New Roman" w:hAnsi="Times New Roman" w:cs="Times New Roman"/>
          <w:sz w:val="18"/>
          <w:szCs w:val="18"/>
        </w:rPr>
      </w:pPr>
      <w:r w:rsidRPr="00C9580F">
        <w:rPr>
          <w:rFonts w:ascii="Times New Roman" w:hAnsi="Times New Roman" w:cs="Times New Roman"/>
          <w:sz w:val="18"/>
          <w:szCs w:val="18"/>
        </w:rPr>
        <w:t xml:space="preserve">  наименование претендента/наименовае - юридического лица)</w:t>
      </w:r>
    </w:p>
    <w:p w:rsidR="00E36942" w:rsidRPr="00C9580F" w:rsidRDefault="00E36942" w:rsidP="00361066">
      <w:pPr>
        <w:pStyle w:val="ConsPlusNormal"/>
        <w:widowControl/>
        <w:ind w:firstLine="540"/>
        <w:jc w:val="both"/>
        <w:rPr>
          <w:rFonts w:ascii="Times New Roman" w:hAnsi="Times New Roman" w:cs="Times New Roman"/>
          <w:sz w:val="24"/>
          <w:szCs w:val="24"/>
        </w:rPr>
      </w:pPr>
    </w:p>
    <w:p w:rsidR="00E36942" w:rsidRPr="00C9580F" w:rsidRDefault="00E36942" w:rsidP="00361066">
      <w:pPr>
        <w:pStyle w:val="ConsPlusNormal"/>
        <w:widowControl/>
        <w:ind w:firstLine="0"/>
        <w:jc w:val="center"/>
        <w:rPr>
          <w:rFonts w:ascii="Times New Roman" w:hAnsi="Times New Roman" w:cs="Times New Roman"/>
          <w:b/>
          <w:bCs/>
          <w:sz w:val="28"/>
          <w:szCs w:val="28"/>
        </w:rPr>
      </w:pPr>
      <w:r w:rsidRPr="00C9580F">
        <w:rPr>
          <w:rFonts w:ascii="Times New Roman" w:hAnsi="Times New Roman" w:cs="Times New Roman"/>
          <w:b/>
          <w:bCs/>
          <w:sz w:val="28"/>
          <w:szCs w:val="28"/>
        </w:rPr>
        <w:t>ЗАЯВКА</w:t>
      </w:r>
    </w:p>
    <w:p w:rsidR="00E36942" w:rsidRPr="00C9580F" w:rsidRDefault="00E36942" w:rsidP="00361066">
      <w:pPr>
        <w:pStyle w:val="ConsPlusNormal"/>
        <w:widowControl/>
        <w:ind w:firstLine="0"/>
        <w:jc w:val="center"/>
        <w:rPr>
          <w:rFonts w:ascii="Times New Roman" w:hAnsi="Times New Roman" w:cs="Times New Roman"/>
          <w:sz w:val="24"/>
          <w:szCs w:val="24"/>
        </w:rPr>
      </w:pPr>
      <w:r w:rsidRPr="00C9580F">
        <w:rPr>
          <w:rFonts w:ascii="Times New Roman" w:hAnsi="Times New Roman" w:cs="Times New Roman"/>
          <w:sz w:val="24"/>
          <w:szCs w:val="24"/>
        </w:rPr>
        <w:t xml:space="preserve">на участие в открытом аукционе </w:t>
      </w:r>
    </w:p>
    <w:p w:rsidR="00E36942" w:rsidRPr="00C9580F" w:rsidRDefault="00E36942" w:rsidP="00361066">
      <w:pPr>
        <w:pStyle w:val="ConsPlusNormal"/>
        <w:widowControl/>
        <w:ind w:firstLine="0"/>
        <w:jc w:val="center"/>
        <w:rPr>
          <w:rFonts w:ascii="Times New Roman" w:hAnsi="Times New Roman" w:cs="Times New Roman"/>
          <w:sz w:val="24"/>
          <w:szCs w:val="24"/>
        </w:rPr>
      </w:pPr>
      <w:r w:rsidRPr="00C9580F">
        <w:rPr>
          <w:rFonts w:ascii="Times New Roman" w:hAnsi="Times New Roman" w:cs="Times New Roman"/>
          <w:sz w:val="24"/>
          <w:szCs w:val="24"/>
        </w:rPr>
        <w:t>на право заключения договора аренды объектов недвижимости, находящихся в государственной собственности и закрепленных за ГПНТБ СО РАН на праве оперативного управления</w:t>
      </w:r>
    </w:p>
    <w:p w:rsidR="00E36942" w:rsidRPr="00C9580F" w:rsidRDefault="00E36942" w:rsidP="00361066">
      <w:pPr>
        <w:pStyle w:val="ConsPlusNormal"/>
        <w:widowControl/>
        <w:ind w:firstLine="540"/>
        <w:jc w:val="both"/>
        <w:rPr>
          <w:rFonts w:ascii="Times New Roman" w:hAnsi="Times New Roman" w:cs="Times New Roman"/>
          <w:sz w:val="28"/>
          <w:szCs w:val="28"/>
        </w:rPr>
      </w:pPr>
    </w:p>
    <w:p w:rsidR="00E36942" w:rsidRPr="00C9580F" w:rsidRDefault="00E36942" w:rsidP="00361066">
      <w:pPr>
        <w:pStyle w:val="ConsPlusNormal"/>
        <w:widowControl/>
        <w:ind w:firstLine="540"/>
        <w:jc w:val="both"/>
        <w:rPr>
          <w:rFonts w:ascii="Times New Roman" w:hAnsi="Times New Roman" w:cs="Times New Roman"/>
          <w:sz w:val="24"/>
          <w:szCs w:val="24"/>
        </w:rPr>
      </w:pPr>
      <w:r w:rsidRPr="00C9580F">
        <w:rPr>
          <w:rFonts w:ascii="Times New Roman" w:hAnsi="Times New Roman" w:cs="Times New Roman"/>
          <w:sz w:val="24"/>
          <w:szCs w:val="24"/>
        </w:rPr>
        <w:t>Мы (я), __________________________________________________________________</w:t>
      </w:r>
    </w:p>
    <w:p w:rsidR="00E36942" w:rsidRPr="00C9580F" w:rsidRDefault="00E36942" w:rsidP="00361066">
      <w:pPr>
        <w:pStyle w:val="ConsPlusNormal"/>
        <w:widowControl/>
        <w:ind w:firstLine="0"/>
        <w:jc w:val="both"/>
        <w:rPr>
          <w:rFonts w:ascii="Times New Roman" w:hAnsi="Times New Roman" w:cs="Times New Roman"/>
          <w:sz w:val="28"/>
          <w:szCs w:val="28"/>
        </w:rPr>
      </w:pPr>
      <w:r w:rsidRPr="00C9580F">
        <w:rPr>
          <w:rFonts w:ascii="Times New Roman" w:hAnsi="Times New Roman" w:cs="Times New Roman"/>
          <w:sz w:val="24"/>
          <w:szCs w:val="24"/>
        </w:rPr>
        <w:t>_____________________________________________________________________________</w:t>
      </w:r>
    </w:p>
    <w:p w:rsidR="00E36942" w:rsidRPr="00C9580F" w:rsidRDefault="00E36942" w:rsidP="00361066">
      <w:pPr>
        <w:pStyle w:val="ConsPlusNormal"/>
        <w:widowControl/>
        <w:ind w:firstLine="0"/>
        <w:jc w:val="center"/>
        <w:rPr>
          <w:rFonts w:ascii="Times New Roman" w:hAnsi="Times New Roman" w:cs="Times New Roman"/>
          <w:sz w:val="18"/>
          <w:szCs w:val="18"/>
        </w:rPr>
      </w:pPr>
      <w:r w:rsidRPr="00C9580F">
        <w:rPr>
          <w:rFonts w:ascii="Times New Roman" w:hAnsi="Times New Roman" w:cs="Times New Roman"/>
          <w:sz w:val="18"/>
          <w:szCs w:val="18"/>
        </w:rPr>
        <w:t xml:space="preserve">  (фирменное наименование/наименование (для юридических лиц), Ф.И.О. (для физических лиц))</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 xml:space="preserve">просим принять документы для участия в аукционе № ОА 1/2010 на право заключения договоров аренды объектов недвижимости, находящегося в государственной собственности по лоту № ______ </w:t>
      </w:r>
    </w:p>
    <w:p w:rsidR="00E36942" w:rsidRPr="00C9580F" w:rsidRDefault="00E36942" w:rsidP="00361066">
      <w:pPr>
        <w:pStyle w:val="ConsPlusNormal"/>
        <w:widowControl/>
        <w:ind w:firstLine="0"/>
        <w:jc w:val="both"/>
        <w:rPr>
          <w:rFonts w:ascii="Times New Roman" w:hAnsi="Times New Roman" w:cs="Times New Roman"/>
          <w:sz w:val="28"/>
          <w:szCs w:val="28"/>
        </w:rPr>
      </w:pPr>
      <w:r w:rsidRPr="00C9580F">
        <w:rPr>
          <w:rFonts w:ascii="Times New Roman" w:hAnsi="Times New Roman" w:cs="Times New Roman"/>
          <w:sz w:val="28"/>
          <w:szCs w:val="28"/>
        </w:rPr>
        <w:t>__________________________________________________________________</w:t>
      </w:r>
    </w:p>
    <w:p w:rsidR="00E36942" w:rsidRPr="00C9580F" w:rsidRDefault="00E36942" w:rsidP="00361066">
      <w:pPr>
        <w:pStyle w:val="ConsPlusNormal"/>
        <w:widowControl/>
        <w:ind w:firstLine="0"/>
        <w:jc w:val="center"/>
        <w:rPr>
          <w:rFonts w:ascii="Times New Roman" w:hAnsi="Times New Roman" w:cs="Times New Roman"/>
          <w:sz w:val="18"/>
          <w:szCs w:val="18"/>
        </w:rPr>
      </w:pPr>
      <w:r w:rsidRPr="00C9580F">
        <w:rPr>
          <w:rFonts w:ascii="Times New Roman" w:hAnsi="Times New Roman" w:cs="Times New Roman"/>
          <w:sz w:val="18"/>
          <w:szCs w:val="18"/>
        </w:rPr>
        <w:t>(указать сведения, индивидуализирующие объект аренды,</w:t>
      </w:r>
    </w:p>
    <w:p w:rsidR="00E36942" w:rsidRPr="00C9580F" w:rsidRDefault="00E36942" w:rsidP="00361066">
      <w:pPr>
        <w:pStyle w:val="ConsPlusNormal"/>
        <w:widowControl/>
        <w:ind w:firstLine="0"/>
        <w:jc w:val="both"/>
        <w:rPr>
          <w:rFonts w:ascii="Times New Roman" w:hAnsi="Times New Roman" w:cs="Times New Roman"/>
          <w:sz w:val="28"/>
          <w:szCs w:val="28"/>
        </w:rPr>
      </w:pPr>
      <w:r w:rsidRPr="00C9580F">
        <w:rPr>
          <w:rFonts w:ascii="Times New Roman" w:hAnsi="Times New Roman" w:cs="Times New Roman"/>
          <w:sz w:val="28"/>
          <w:szCs w:val="28"/>
        </w:rPr>
        <w:t>__________________________________________________________________</w:t>
      </w:r>
    </w:p>
    <w:p w:rsidR="00E36942" w:rsidRPr="00C9580F" w:rsidRDefault="00E36942" w:rsidP="00361066">
      <w:pPr>
        <w:pStyle w:val="ConsPlusNormal"/>
        <w:widowControl/>
        <w:ind w:firstLine="0"/>
        <w:jc w:val="center"/>
        <w:rPr>
          <w:rFonts w:ascii="Times New Roman" w:hAnsi="Times New Roman" w:cs="Times New Roman"/>
          <w:sz w:val="18"/>
          <w:szCs w:val="18"/>
        </w:rPr>
      </w:pPr>
      <w:r w:rsidRPr="00C9580F">
        <w:rPr>
          <w:rFonts w:ascii="Times New Roman" w:hAnsi="Times New Roman" w:cs="Times New Roman"/>
          <w:sz w:val="18"/>
          <w:szCs w:val="18"/>
        </w:rPr>
        <w:t>в соответствии с извещением о проведении аукциона)</w:t>
      </w:r>
    </w:p>
    <w:p w:rsidR="00E36942" w:rsidRPr="00C9580F" w:rsidRDefault="00E36942" w:rsidP="00361066">
      <w:pPr>
        <w:pStyle w:val="ConsPlusNormal"/>
        <w:widowControl/>
        <w:ind w:firstLine="540"/>
        <w:jc w:val="both"/>
        <w:rPr>
          <w:rFonts w:ascii="Times New Roman" w:hAnsi="Times New Roman" w:cs="Times New Roman"/>
          <w:sz w:val="24"/>
          <w:szCs w:val="24"/>
        </w:rPr>
      </w:pPr>
      <w:r w:rsidRPr="00C9580F">
        <w:rPr>
          <w:rFonts w:ascii="Times New Roman" w:hAnsi="Times New Roman" w:cs="Times New Roman"/>
          <w:sz w:val="24"/>
          <w:szCs w:val="24"/>
        </w:rPr>
        <w:t>Мы (я), __________________________________________________________________</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согласны участвовать в аукционе в соответствии с порядком, установленным документацией об аукционе № ОА 1/2010, согласны заключить договор аренды объекта в соответствии с проектом договора аренды, с обязательным включением в цены, предложенной нами в ходе проведения аукциона.</w:t>
      </w:r>
    </w:p>
    <w:p w:rsidR="00E36942" w:rsidRPr="00C9580F" w:rsidRDefault="00E36942" w:rsidP="00361066">
      <w:pPr>
        <w:pStyle w:val="ConsPlusNormal"/>
        <w:widowControl/>
        <w:ind w:firstLine="540"/>
        <w:jc w:val="both"/>
        <w:rPr>
          <w:rFonts w:ascii="Times New Roman" w:hAnsi="Times New Roman" w:cs="Times New Roman"/>
          <w:sz w:val="28"/>
          <w:szCs w:val="28"/>
        </w:rPr>
      </w:pPr>
    </w:p>
    <w:p w:rsidR="00E36942" w:rsidRPr="00C9580F" w:rsidRDefault="00E36942" w:rsidP="00361066">
      <w:pPr>
        <w:pStyle w:val="ConsPlusNormal"/>
        <w:widowControl/>
        <w:ind w:firstLine="540"/>
        <w:jc w:val="both"/>
        <w:rPr>
          <w:rFonts w:ascii="Times New Roman" w:hAnsi="Times New Roman" w:cs="Times New Roman"/>
          <w:sz w:val="24"/>
          <w:szCs w:val="24"/>
        </w:rPr>
      </w:pPr>
      <w:r w:rsidRPr="00C9580F">
        <w:rPr>
          <w:rFonts w:ascii="Times New Roman" w:hAnsi="Times New Roman" w:cs="Times New Roman"/>
          <w:sz w:val="24"/>
          <w:szCs w:val="24"/>
        </w:rPr>
        <w:t>Реквизиты заявителя:</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Организационно-правовая форма (для юридических лиц): ___________________________</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Почтовый адрес (для юридических лиц): __________________________________________</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Место нахождения (для юридических лиц): ________________________________________</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Фамилия, имя, отчество (для физических лиц): _____________________________________</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Место жительства (для физических лиц): __________________________________________</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Паспортные данные (для физических лиц): ________________________________________</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Номер контактного телефона: ___________________________________________________</w:t>
      </w:r>
    </w:p>
    <w:p w:rsidR="00E36942" w:rsidRPr="00C9580F" w:rsidRDefault="00E36942" w:rsidP="00361066">
      <w:pPr>
        <w:pStyle w:val="ConsPlusNormal"/>
        <w:widowControl/>
        <w:ind w:firstLine="0"/>
        <w:jc w:val="both"/>
        <w:rPr>
          <w:rFonts w:ascii="Times New Roman" w:hAnsi="Times New Roman" w:cs="Times New Roman"/>
          <w:sz w:val="24"/>
          <w:szCs w:val="24"/>
        </w:rPr>
      </w:pP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24"/>
          <w:szCs w:val="24"/>
        </w:rPr>
        <w:t>Перечень прилагаемых документов: ______________________________________________</w:t>
      </w:r>
    </w:p>
    <w:p w:rsidR="00E36942" w:rsidRPr="00C9580F" w:rsidRDefault="00E36942" w:rsidP="00361066">
      <w:pPr>
        <w:pStyle w:val="ConsPlusNormal"/>
        <w:widowControl/>
        <w:ind w:firstLine="540"/>
        <w:jc w:val="both"/>
        <w:rPr>
          <w:rFonts w:ascii="Times New Roman" w:hAnsi="Times New Roman" w:cs="Times New Roman"/>
          <w:sz w:val="28"/>
          <w:szCs w:val="28"/>
        </w:rPr>
      </w:pPr>
    </w:p>
    <w:p w:rsidR="00E36942" w:rsidRPr="00C9580F" w:rsidRDefault="00E36942" w:rsidP="00361066">
      <w:pPr>
        <w:pStyle w:val="ConsPlusNormal"/>
        <w:widowControl/>
        <w:ind w:firstLine="0"/>
        <w:jc w:val="both"/>
        <w:rPr>
          <w:rFonts w:ascii="Times New Roman" w:hAnsi="Times New Roman" w:cs="Times New Roman"/>
          <w:sz w:val="28"/>
          <w:szCs w:val="28"/>
        </w:rPr>
      </w:pPr>
      <w:r w:rsidRPr="00C9580F">
        <w:rPr>
          <w:rFonts w:ascii="Times New Roman" w:hAnsi="Times New Roman" w:cs="Times New Roman"/>
          <w:sz w:val="28"/>
          <w:szCs w:val="28"/>
        </w:rPr>
        <w:t>Заявитель__________________________________________________________</w:t>
      </w:r>
    </w:p>
    <w:p w:rsidR="00E36942" w:rsidRPr="00C9580F" w:rsidRDefault="00E36942" w:rsidP="00361066">
      <w:pPr>
        <w:pStyle w:val="ConsPlusNormal"/>
        <w:widowControl/>
        <w:ind w:left="1260" w:firstLine="0"/>
        <w:jc w:val="center"/>
        <w:rPr>
          <w:rFonts w:ascii="Times New Roman" w:hAnsi="Times New Roman" w:cs="Times New Roman"/>
          <w:sz w:val="18"/>
          <w:szCs w:val="18"/>
        </w:rPr>
      </w:pPr>
      <w:r w:rsidRPr="00C9580F">
        <w:rPr>
          <w:rFonts w:ascii="Times New Roman" w:hAnsi="Times New Roman" w:cs="Times New Roman"/>
          <w:sz w:val="18"/>
          <w:szCs w:val="18"/>
        </w:rPr>
        <w:t xml:space="preserve">(подпись, должность Ф.И.О. лица, уполномоченного претендентом -юридическим лицом </w:t>
      </w:r>
    </w:p>
    <w:p w:rsidR="00E36942" w:rsidRPr="00C9580F" w:rsidRDefault="00E36942" w:rsidP="00361066">
      <w:pPr>
        <w:pStyle w:val="ConsPlusNormal"/>
        <w:widowControl/>
        <w:ind w:left="1260" w:firstLine="0"/>
        <w:jc w:val="center"/>
        <w:rPr>
          <w:rFonts w:ascii="Times New Roman" w:hAnsi="Times New Roman" w:cs="Times New Roman"/>
          <w:sz w:val="18"/>
          <w:szCs w:val="18"/>
        </w:rPr>
      </w:pPr>
      <w:r w:rsidRPr="00C9580F">
        <w:rPr>
          <w:rFonts w:ascii="Times New Roman" w:hAnsi="Times New Roman" w:cs="Times New Roman"/>
          <w:sz w:val="18"/>
          <w:szCs w:val="18"/>
        </w:rPr>
        <w:t>на подписание и подачу от имени претендента - юридического лица заявки на участие в аукционе</w:t>
      </w:r>
    </w:p>
    <w:p w:rsidR="00E36942" w:rsidRPr="00C9580F" w:rsidRDefault="00E36942" w:rsidP="00361066">
      <w:pPr>
        <w:pStyle w:val="ConsPlusNormal"/>
        <w:widowControl/>
        <w:ind w:left="1260" w:firstLine="0"/>
        <w:jc w:val="center"/>
        <w:rPr>
          <w:rFonts w:ascii="Times New Roman" w:hAnsi="Times New Roman" w:cs="Times New Roman"/>
          <w:sz w:val="18"/>
          <w:szCs w:val="18"/>
        </w:rPr>
      </w:pPr>
      <w:r w:rsidRPr="00C9580F">
        <w:rPr>
          <w:rFonts w:ascii="Times New Roman" w:hAnsi="Times New Roman" w:cs="Times New Roman"/>
          <w:sz w:val="18"/>
          <w:szCs w:val="18"/>
        </w:rPr>
        <w:t xml:space="preserve">реквизиты документа, подтверждающие его полномочия, либо подпись и Ф.И.О. </w:t>
      </w:r>
    </w:p>
    <w:p w:rsidR="00E36942" w:rsidRPr="00C9580F" w:rsidRDefault="00E36942" w:rsidP="00361066">
      <w:pPr>
        <w:pStyle w:val="ConsPlusNormal"/>
        <w:widowControl/>
        <w:ind w:left="1260" w:firstLine="0"/>
        <w:jc w:val="center"/>
        <w:rPr>
          <w:rFonts w:ascii="Times New Roman" w:hAnsi="Times New Roman" w:cs="Times New Roman"/>
          <w:sz w:val="18"/>
          <w:szCs w:val="18"/>
        </w:rPr>
      </w:pPr>
      <w:r w:rsidRPr="00C9580F">
        <w:rPr>
          <w:rFonts w:ascii="Times New Roman" w:hAnsi="Times New Roman" w:cs="Times New Roman"/>
          <w:sz w:val="18"/>
          <w:szCs w:val="18"/>
        </w:rPr>
        <w:t xml:space="preserve">претендента - физического лица или его представителя, реквизиты документа, </w:t>
      </w:r>
    </w:p>
    <w:p w:rsidR="00E36942" w:rsidRPr="00C9580F" w:rsidRDefault="00E36942" w:rsidP="00361066">
      <w:pPr>
        <w:pStyle w:val="ConsPlusNormal"/>
        <w:widowControl/>
        <w:ind w:left="1260" w:firstLine="0"/>
        <w:jc w:val="center"/>
        <w:rPr>
          <w:rFonts w:ascii="Times New Roman" w:hAnsi="Times New Roman" w:cs="Times New Roman"/>
          <w:sz w:val="18"/>
          <w:szCs w:val="18"/>
        </w:rPr>
      </w:pPr>
      <w:r w:rsidRPr="00C9580F">
        <w:rPr>
          <w:rFonts w:ascii="Times New Roman" w:hAnsi="Times New Roman" w:cs="Times New Roman"/>
          <w:sz w:val="18"/>
          <w:szCs w:val="18"/>
        </w:rPr>
        <w:t>подтверждающие полномочия представителя претендента - физического лица)</w:t>
      </w:r>
    </w:p>
    <w:p w:rsidR="00E36942" w:rsidRPr="00C9580F" w:rsidRDefault="00E36942" w:rsidP="001B651E">
      <w:pPr>
        <w:pStyle w:val="ConsPlusNormal"/>
        <w:widowControl/>
        <w:ind w:firstLine="708"/>
        <w:jc w:val="both"/>
        <w:rPr>
          <w:rFonts w:ascii="Times New Roman" w:hAnsi="Times New Roman" w:cs="Times New Roman"/>
          <w:sz w:val="24"/>
          <w:szCs w:val="24"/>
        </w:rPr>
      </w:pPr>
      <w:r w:rsidRPr="00C9580F">
        <w:rPr>
          <w:rFonts w:ascii="Times New Roman" w:hAnsi="Times New Roman" w:cs="Times New Roman"/>
          <w:sz w:val="24"/>
          <w:szCs w:val="24"/>
        </w:rPr>
        <w:t xml:space="preserve">М.П. </w:t>
      </w:r>
    </w:p>
    <w:p w:rsidR="00E36942" w:rsidRPr="00C9580F" w:rsidRDefault="00E36942" w:rsidP="00361066">
      <w:pPr>
        <w:pStyle w:val="ConsPlusNormal"/>
        <w:widowControl/>
        <w:ind w:firstLine="0"/>
        <w:jc w:val="both"/>
        <w:rPr>
          <w:rFonts w:ascii="Times New Roman" w:hAnsi="Times New Roman" w:cs="Times New Roman"/>
          <w:sz w:val="24"/>
          <w:szCs w:val="24"/>
        </w:rPr>
      </w:pPr>
      <w:r w:rsidRPr="00C9580F">
        <w:rPr>
          <w:rFonts w:ascii="Times New Roman" w:hAnsi="Times New Roman" w:cs="Times New Roman"/>
          <w:sz w:val="18"/>
          <w:szCs w:val="18"/>
        </w:rPr>
        <w:t>(для юридических лиц)</w:t>
      </w:r>
    </w:p>
    <w:p w:rsidR="00E36942" w:rsidRPr="00C9580F" w:rsidRDefault="00E36942" w:rsidP="007A471C">
      <w:pPr>
        <w:spacing w:after="0" w:line="240" w:lineRule="auto"/>
        <w:jc w:val="center"/>
        <w:rPr>
          <w:rFonts w:ascii="Times New Roman" w:hAnsi="Times New Roman" w:cs="Times New Roman"/>
          <w:sz w:val="24"/>
          <w:szCs w:val="24"/>
        </w:rPr>
      </w:pPr>
    </w:p>
    <w:p w:rsidR="00E36942" w:rsidRPr="00C9580F" w:rsidRDefault="00E36942">
      <w:pPr>
        <w:rPr>
          <w:rFonts w:ascii="Times New Roman" w:hAnsi="Times New Roman" w:cs="Times New Roman"/>
          <w:sz w:val="24"/>
          <w:szCs w:val="24"/>
        </w:rPr>
      </w:pPr>
      <w:r w:rsidRPr="00C9580F">
        <w:rPr>
          <w:rFonts w:ascii="Times New Roman" w:hAnsi="Times New Roman" w:cs="Times New Roman"/>
          <w:sz w:val="24"/>
          <w:szCs w:val="24"/>
        </w:rPr>
        <w:br w:type="page"/>
      </w:r>
    </w:p>
    <w:p w:rsidR="00E36942" w:rsidRPr="00C9580F" w:rsidRDefault="00E36942" w:rsidP="007A471C">
      <w:pPr>
        <w:spacing w:after="0" w:line="240" w:lineRule="auto"/>
        <w:jc w:val="center"/>
        <w:rPr>
          <w:rFonts w:ascii="Times New Roman" w:hAnsi="Times New Roman" w:cs="Times New Roman"/>
          <w:b/>
          <w:bCs/>
          <w:sz w:val="24"/>
          <w:szCs w:val="24"/>
        </w:rPr>
      </w:pPr>
      <w:r w:rsidRPr="00C9580F">
        <w:rPr>
          <w:rFonts w:ascii="Times New Roman" w:hAnsi="Times New Roman" w:cs="Times New Roman"/>
          <w:b/>
          <w:bCs/>
          <w:sz w:val="24"/>
          <w:szCs w:val="24"/>
        </w:rPr>
        <w:t>Раздел 4. Проект договора аренды.</w:t>
      </w:r>
    </w:p>
    <w:p w:rsidR="00E36942" w:rsidRPr="00C9580F" w:rsidRDefault="00E36942" w:rsidP="007A471C">
      <w:pPr>
        <w:spacing w:after="0" w:line="240" w:lineRule="auto"/>
        <w:jc w:val="center"/>
        <w:rPr>
          <w:rFonts w:ascii="Times New Roman" w:hAnsi="Times New Roman" w:cs="Times New Roman"/>
          <w:sz w:val="24"/>
          <w:szCs w:val="24"/>
        </w:rPr>
      </w:pPr>
    </w:p>
    <w:p w:rsidR="00E36942" w:rsidRPr="00C9580F" w:rsidRDefault="00E36942" w:rsidP="006F089E">
      <w:pPr>
        <w:spacing w:after="0" w:line="240" w:lineRule="auto"/>
        <w:rPr>
          <w:rFonts w:ascii="Times New Roman" w:hAnsi="Times New Roman" w:cs="Times New Roman"/>
          <w:sz w:val="24"/>
          <w:szCs w:val="24"/>
        </w:rPr>
      </w:pPr>
      <w:r>
        <w:rPr>
          <w:rFonts w:ascii="Times New Roman" w:hAnsi="Times New Roman" w:cs="Times New Roman"/>
          <w:sz w:val="24"/>
          <w:szCs w:val="24"/>
        </w:rPr>
        <w:t>Лот №1</w:t>
      </w:r>
    </w:p>
    <w:p w:rsidR="00E36942" w:rsidRPr="00C9580F" w:rsidRDefault="00E36942" w:rsidP="006F089E">
      <w:pPr>
        <w:pStyle w:val="PlainText"/>
        <w:ind w:right="-2"/>
        <w:rPr>
          <w:rFonts w:ascii="Times New Roman" w:hAnsi="Times New Roman" w:cs="Times New Roman"/>
          <w:sz w:val="23"/>
          <w:szCs w:val="23"/>
        </w:rPr>
      </w:pPr>
    </w:p>
    <w:tbl>
      <w:tblPr>
        <w:tblW w:w="10348" w:type="dxa"/>
        <w:tblInd w:w="-106" w:type="dxa"/>
        <w:tblLayout w:type="fixed"/>
        <w:tblLook w:val="0000"/>
      </w:tblPr>
      <w:tblGrid>
        <w:gridCol w:w="5174"/>
        <w:gridCol w:w="5174"/>
      </w:tblGrid>
      <w:tr w:rsidR="00E36942" w:rsidRPr="00C9580F">
        <w:trPr>
          <w:trHeight w:val="2703"/>
        </w:trPr>
        <w:tc>
          <w:tcPr>
            <w:tcW w:w="5174" w:type="dxa"/>
          </w:tcPr>
          <w:p w:rsidR="00E36942" w:rsidRPr="00C9580F" w:rsidRDefault="00E36942" w:rsidP="00B67687">
            <w:pPr>
              <w:pStyle w:val="Heading7"/>
              <w:rPr>
                <w:sz w:val="24"/>
                <w:szCs w:val="24"/>
              </w:rPr>
            </w:pPr>
            <w:r w:rsidRPr="00C9580F">
              <w:rPr>
                <w:sz w:val="24"/>
                <w:szCs w:val="24"/>
              </w:rPr>
              <w:t>СОГЛАСОВАНО</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Территориальное управление </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Росимущества</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в Новосибирской области</w:t>
            </w: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__________________________А.В. Чайка</w:t>
            </w: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                           М.П.</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"____"________________20__ г. </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p>
        </w:tc>
        <w:tc>
          <w:tcPr>
            <w:tcW w:w="5174" w:type="dxa"/>
          </w:tcPr>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УТВЕРЖДАЮ </w:t>
            </w:r>
          </w:p>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Председатель СО РАН </w:t>
            </w:r>
          </w:p>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академик</w:t>
            </w:r>
          </w:p>
          <w:p w:rsidR="00E36942" w:rsidRPr="00C9580F" w:rsidRDefault="00E36942" w:rsidP="00B67687">
            <w:pPr>
              <w:spacing w:after="0" w:line="240" w:lineRule="auto"/>
              <w:ind w:right="-533"/>
              <w:rPr>
                <w:rFonts w:ascii="Times New Roman" w:hAnsi="Times New Roman" w:cs="Times New Roman"/>
                <w:i/>
                <w:iCs/>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r w:rsidRPr="00C9580F">
              <w:rPr>
                <w:rFonts w:ascii="Times New Roman" w:hAnsi="Times New Roman" w:cs="Times New Roman"/>
                <w:snapToGrid w:val="0"/>
                <w:sz w:val="24"/>
                <w:szCs w:val="24"/>
              </w:rPr>
              <w:t>_________________________А.Л. Асеев</w:t>
            </w:r>
          </w:p>
          <w:p w:rsidR="00E36942" w:rsidRPr="00C9580F" w:rsidRDefault="00E36942" w:rsidP="00B67687">
            <w:pPr>
              <w:spacing w:after="0" w:line="240" w:lineRule="auto"/>
              <w:ind w:right="-533"/>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                              М.П.</w:t>
            </w:r>
          </w:p>
          <w:p w:rsidR="00E36942" w:rsidRPr="00C9580F" w:rsidRDefault="00E36942" w:rsidP="00B67687">
            <w:pPr>
              <w:spacing w:after="0" w:line="240" w:lineRule="auto"/>
              <w:ind w:right="-533"/>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"____"________________20__ г. </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p>
        </w:tc>
      </w:tr>
    </w:tbl>
    <w:p w:rsidR="00E36942" w:rsidRPr="00C9580F" w:rsidRDefault="00E36942" w:rsidP="006F089E">
      <w:pPr>
        <w:pStyle w:val="PlainText"/>
        <w:ind w:right="-2"/>
        <w:outlineLvl w:val="0"/>
        <w:rPr>
          <w:rFonts w:ascii="Times New Roman" w:hAnsi="Times New Roman" w:cs="Times New Roman"/>
          <w:b/>
          <w:bCs/>
          <w:noProof/>
          <w:sz w:val="23"/>
          <w:szCs w:val="23"/>
        </w:rPr>
      </w:pPr>
      <w:r w:rsidRPr="00C9580F">
        <w:rPr>
          <w:rFonts w:ascii="Times New Roman" w:hAnsi="Times New Roman" w:cs="Times New Roman"/>
          <w:sz w:val="23"/>
          <w:szCs w:val="23"/>
        </w:rPr>
        <w:tab/>
      </w:r>
      <w:r w:rsidRPr="00C9580F">
        <w:rPr>
          <w:rFonts w:ascii="Times New Roman" w:hAnsi="Times New Roman" w:cs="Times New Roman"/>
          <w:sz w:val="23"/>
          <w:szCs w:val="23"/>
        </w:rPr>
        <w:tab/>
      </w:r>
      <w:r w:rsidRPr="00C9580F">
        <w:rPr>
          <w:rFonts w:ascii="Times New Roman" w:hAnsi="Times New Roman" w:cs="Times New Roman"/>
          <w:b/>
          <w:bCs/>
          <w:noProof/>
          <w:sz w:val="23"/>
          <w:szCs w:val="23"/>
        </w:rPr>
        <w:t>ДОГОВОР АРЕНДЫ НЕДВИЖИМОГО ИМУЩЕСТВА  №  ___________</w:t>
      </w:r>
    </w:p>
    <w:p w:rsidR="00E36942" w:rsidRPr="00C9580F" w:rsidRDefault="00E36942" w:rsidP="006F089E">
      <w:pPr>
        <w:pStyle w:val="PlainText"/>
        <w:ind w:right="-58"/>
        <w:rPr>
          <w:rFonts w:ascii="Times New Roman" w:hAnsi="Times New Roman" w:cs="Times New Roman"/>
          <w:noProof/>
          <w:sz w:val="23"/>
          <w:szCs w:val="23"/>
        </w:rPr>
      </w:pPr>
    </w:p>
    <w:p w:rsidR="00E36942" w:rsidRPr="00C9580F" w:rsidRDefault="00E36942" w:rsidP="006F089E">
      <w:pPr>
        <w:pStyle w:val="PlainText"/>
        <w:ind w:right="-58"/>
        <w:jc w:val="center"/>
        <w:rPr>
          <w:rFonts w:ascii="Times New Roman" w:hAnsi="Times New Roman" w:cs="Times New Roman"/>
          <w:noProof/>
          <w:sz w:val="23"/>
          <w:szCs w:val="23"/>
        </w:rPr>
      </w:pPr>
      <w:r w:rsidRPr="00C9580F">
        <w:rPr>
          <w:rFonts w:ascii="Times New Roman" w:hAnsi="Times New Roman" w:cs="Times New Roman"/>
          <w:noProof/>
          <w:sz w:val="23"/>
          <w:szCs w:val="23"/>
        </w:rPr>
        <w:t xml:space="preserve">город ________________ </w:t>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t>"____" ________ ______г.</w:t>
      </w:r>
    </w:p>
    <w:p w:rsidR="00E36942" w:rsidRPr="00C9580F" w:rsidRDefault="00E36942" w:rsidP="006F089E">
      <w:pPr>
        <w:pStyle w:val="PlainText"/>
        <w:ind w:right="-58"/>
        <w:rPr>
          <w:rFonts w:ascii="Times New Roman" w:hAnsi="Times New Roman" w:cs="Times New Roman"/>
          <w:noProof/>
          <w:sz w:val="23"/>
          <w:szCs w:val="23"/>
        </w:rPr>
      </w:pPr>
    </w:p>
    <w:p w:rsidR="00E36942" w:rsidRPr="00C9580F" w:rsidRDefault="00E36942" w:rsidP="006F089E">
      <w:pPr>
        <w:pStyle w:val="PlainText"/>
        <w:ind w:right="-58" w:firstLine="720"/>
        <w:jc w:val="both"/>
        <w:rPr>
          <w:rFonts w:ascii="Times New Roman" w:hAnsi="Times New Roman" w:cs="Times New Roman"/>
          <w:noProof/>
          <w:sz w:val="23"/>
          <w:szCs w:val="23"/>
        </w:rPr>
      </w:pPr>
      <w:r w:rsidRPr="00C9580F">
        <w:rPr>
          <w:rFonts w:ascii="Times New Roman" w:hAnsi="Times New Roman" w:cs="Times New Roman"/>
          <w:sz w:val="23"/>
          <w:szCs w:val="23"/>
        </w:rPr>
        <w:t>О</w:t>
      </w:r>
      <w:r w:rsidRPr="00C9580F">
        <w:rPr>
          <w:rFonts w:ascii="Times New Roman" w:hAnsi="Times New Roman" w:cs="Times New Roman"/>
          <w:noProof/>
          <w:sz w:val="23"/>
          <w:szCs w:val="23"/>
        </w:rPr>
        <w:t>рганизация СО РАН ________________________________________________________ ____________________________________________________________________________________</w:t>
      </w:r>
    </w:p>
    <w:p w:rsidR="00E36942" w:rsidRPr="00C9580F" w:rsidRDefault="00E36942" w:rsidP="006F089E">
      <w:pPr>
        <w:pStyle w:val="PlainText"/>
        <w:ind w:right="-58"/>
        <w:jc w:val="center"/>
        <w:rPr>
          <w:rFonts w:ascii="Times New Roman" w:hAnsi="Times New Roman" w:cs="Times New Roman"/>
          <w:noProof/>
          <w:sz w:val="23"/>
          <w:szCs w:val="23"/>
          <w:vertAlign w:val="superscript"/>
        </w:rPr>
      </w:pPr>
      <w:r w:rsidRPr="00C9580F">
        <w:rPr>
          <w:rFonts w:ascii="Times New Roman" w:hAnsi="Times New Roman" w:cs="Times New Roman"/>
          <w:noProof/>
          <w:sz w:val="23"/>
          <w:szCs w:val="23"/>
          <w:vertAlign w:val="superscript"/>
        </w:rPr>
        <w:t>(полное наименование организации)</w:t>
      </w:r>
    </w:p>
    <w:p w:rsidR="00E36942" w:rsidRPr="00C9580F" w:rsidRDefault="00E36942" w:rsidP="006F089E">
      <w:pPr>
        <w:pStyle w:val="PlainText"/>
        <w:ind w:right="-58"/>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в лице руководителя _________________________________, действующего на основании Устава, именуемая в дальнейшем  “Арендодатель”, с одной стороны, и _________________________________________________________________ в лице руководителя </w:t>
      </w:r>
    </w:p>
    <w:p w:rsidR="00E36942" w:rsidRPr="00C9580F" w:rsidRDefault="00E36942" w:rsidP="006F089E">
      <w:pPr>
        <w:pStyle w:val="PlainText"/>
        <w:ind w:right="-58"/>
        <w:jc w:val="center"/>
        <w:rPr>
          <w:rFonts w:ascii="Times New Roman" w:hAnsi="Times New Roman" w:cs="Times New Roman"/>
          <w:noProof/>
          <w:sz w:val="23"/>
          <w:szCs w:val="23"/>
          <w:vertAlign w:val="superscript"/>
        </w:rPr>
      </w:pPr>
      <w:r w:rsidRPr="00C9580F">
        <w:rPr>
          <w:rFonts w:ascii="Times New Roman" w:hAnsi="Times New Roman" w:cs="Times New Roman"/>
          <w:noProof/>
          <w:sz w:val="23"/>
          <w:szCs w:val="23"/>
          <w:vertAlign w:val="superscript"/>
        </w:rPr>
        <w:t>(полное наименование организации)</w:t>
      </w:r>
    </w:p>
    <w:p w:rsidR="00E36942" w:rsidRPr="00C9580F" w:rsidRDefault="00E36942" w:rsidP="006F089E">
      <w:pPr>
        <w:pStyle w:val="PlainText"/>
        <w:ind w:right="-58"/>
        <w:jc w:val="both"/>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 действующего на основании ___________________________________________, именуемая в дальнейшем "Арендатор", с другой стороны, заключили договор  о нижеследующем:</w:t>
      </w:r>
    </w:p>
    <w:p w:rsidR="00E36942" w:rsidRPr="00C9580F" w:rsidRDefault="00E36942" w:rsidP="006F089E">
      <w:pPr>
        <w:pStyle w:val="PlainText"/>
        <w:ind w:right="-58"/>
        <w:jc w:val="both"/>
        <w:rPr>
          <w:rFonts w:ascii="Times New Roman" w:hAnsi="Times New Roman" w:cs="Times New Roman"/>
          <w:noProof/>
          <w:sz w:val="23"/>
          <w:szCs w:val="23"/>
        </w:rPr>
      </w:pPr>
    </w:p>
    <w:p w:rsidR="00E36942" w:rsidRPr="00C9580F" w:rsidRDefault="00E36942" w:rsidP="006F089E">
      <w:pPr>
        <w:pStyle w:val="PlainText"/>
        <w:numPr>
          <w:ilvl w:val="0"/>
          <w:numId w:val="3"/>
        </w:numPr>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Предмет договора</w:t>
      </w:r>
    </w:p>
    <w:p w:rsidR="00E36942" w:rsidRPr="00C9580F" w:rsidRDefault="00E36942" w:rsidP="006F089E">
      <w:pPr>
        <w:pStyle w:val="PlainText"/>
        <w:ind w:right="-57" w:firstLine="567"/>
        <w:jc w:val="both"/>
        <w:rPr>
          <w:rFonts w:ascii="Times New Roman" w:hAnsi="Times New Roman" w:cs="Times New Roman"/>
          <w:noProof/>
          <w:sz w:val="23"/>
          <w:szCs w:val="23"/>
        </w:rPr>
      </w:pPr>
    </w:p>
    <w:p w:rsidR="00E36942" w:rsidRPr="00F575EE" w:rsidRDefault="00E36942" w:rsidP="006F089E">
      <w:pPr>
        <w:pStyle w:val="ListParagraph"/>
        <w:tabs>
          <w:tab w:val="left" w:pos="993"/>
        </w:tabs>
        <w:spacing w:after="0" w:line="240" w:lineRule="auto"/>
        <w:ind w:left="0" w:firstLine="426"/>
        <w:jc w:val="both"/>
        <w:rPr>
          <w:rFonts w:ascii="Times New Roman" w:hAnsi="Times New Roman" w:cs="Times New Roman"/>
          <w:noProof/>
        </w:rPr>
      </w:pPr>
      <w:r w:rsidRPr="006F089E">
        <w:rPr>
          <w:rFonts w:ascii="Times New Roman" w:hAnsi="Times New Roman" w:cs="Times New Roman"/>
          <w:noProof/>
        </w:rPr>
        <w:t>1.1</w:t>
      </w:r>
      <w:r w:rsidRPr="00F575EE">
        <w:rPr>
          <w:rFonts w:ascii="Times New Roman" w:hAnsi="Times New Roman" w:cs="Times New Roman"/>
          <w:noProof/>
        </w:rPr>
        <w:t>. Арендодател</w:t>
      </w:r>
      <w:r w:rsidRPr="00F575EE">
        <w:rPr>
          <w:rFonts w:ascii="Times New Roman" w:hAnsi="Times New Roman" w:cs="Times New Roman"/>
        </w:rPr>
        <w:t>ь</w:t>
      </w:r>
      <w:r w:rsidRPr="00F575EE">
        <w:rPr>
          <w:rFonts w:ascii="Times New Roman" w:hAnsi="Times New Roman" w:cs="Times New Roman"/>
          <w:noProof/>
        </w:rPr>
        <w:t xml:space="preserve"> сдает, а Арендатор принимает на основании результатов торгов (протокол № ______ от __________ ) во временное владение и пользование помещение (</w:t>
      </w:r>
      <w:r w:rsidRPr="00F575EE">
        <w:rPr>
          <w:rFonts w:ascii="Times New Roman" w:hAnsi="Times New Roman" w:cs="Times New Roman"/>
        </w:rPr>
        <w:t>№ 14 на поэтажном плане)</w:t>
      </w:r>
      <w:r w:rsidRPr="00F575EE">
        <w:rPr>
          <w:rFonts w:ascii="Times New Roman" w:hAnsi="Times New Roman" w:cs="Times New Roman"/>
          <w:noProof/>
        </w:rPr>
        <w:t xml:space="preserve"> общей площадью 10,9 кв.м., на техническом этаже, в здании, расположенном по адресу: Новосибирская область, г. Новосибирск, ул. Восход, 15, кадастровый номер 54:35:073100:0023:01, реестровый номер (РНФИ) </w:t>
      </w:r>
      <w:r w:rsidRPr="00F575EE">
        <w:rPr>
          <w:rFonts w:ascii="Times New Roman" w:hAnsi="Times New Roman" w:cs="Times New Roman"/>
        </w:rPr>
        <w:t xml:space="preserve">П12880002583 от 21.11.2008 г. </w:t>
      </w:r>
      <w:r w:rsidRPr="00F575EE">
        <w:rPr>
          <w:rFonts w:ascii="Times New Roman" w:hAnsi="Times New Roman" w:cs="Times New Roman"/>
          <w:noProof/>
        </w:rPr>
        <w:t xml:space="preserve">для размещения </w:t>
      </w:r>
      <w:r>
        <w:rPr>
          <w:rFonts w:ascii="Times New Roman" w:hAnsi="Times New Roman" w:cs="Times New Roman"/>
          <w:noProof/>
        </w:rPr>
        <w:t xml:space="preserve">и эксплуатации </w:t>
      </w:r>
      <w:r w:rsidRPr="00F575EE">
        <w:rPr>
          <w:rFonts w:ascii="Times New Roman" w:hAnsi="Times New Roman" w:cs="Times New Roman"/>
          <w:noProof/>
        </w:rPr>
        <w:t xml:space="preserve">технического оборудования сотовой связи. </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F575EE">
        <w:rPr>
          <w:rFonts w:ascii="Times New Roman" w:hAnsi="Times New Roman" w:cs="Times New Roman"/>
          <w:noProof/>
          <w:sz w:val="22"/>
          <w:szCs w:val="22"/>
        </w:rPr>
        <w:t>1.2. Подробная характеристика</w:t>
      </w:r>
      <w:r w:rsidRPr="00C9580F">
        <w:rPr>
          <w:rFonts w:ascii="Times New Roman" w:hAnsi="Times New Roman" w:cs="Times New Roman"/>
          <w:noProof/>
          <w:sz w:val="23"/>
          <w:szCs w:val="23"/>
        </w:rPr>
        <w:t>, состав и фактическое состояние сдаваемого объекта отражаются в акте, подписываемом Арендодателем и Арендатором и являющемся неотъемлемой частью договора аренды (Приложение №1 к настоящему договору).</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1.3. К договору прилагается копия поэтажного плана помещений (либо копия технического паспорта) с обозначением передаваемого в аренду объекта, являющаяся неотъемлемой частью договора аренды (Приложение №2 к настоящему договору).</w:t>
      </w:r>
    </w:p>
    <w:p w:rsidR="00E36942" w:rsidRPr="00C9580F" w:rsidRDefault="00E36942" w:rsidP="006F089E">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1.4. Арендатору одновременно с передачей прав владения и пользования объектом аренды передается право пользования на часть земельного участка, которая занята этим объектом или пропорциональна его размерам и необходима для использования в соответствии с его назначением, площадью ________________ кв. м.</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1.5. К отношениям, регулируемым данным договором, применяются правила §4 Главы 34 ГК РФ.</w:t>
      </w:r>
    </w:p>
    <w:p w:rsidR="00E36942" w:rsidRPr="00C9580F" w:rsidRDefault="00E36942" w:rsidP="006F089E">
      <w:pPr>
        <w:pStyle w:val="PlainText"/>
        <w:ind w:right="-58" w:firstLine="567"/>
        <w:jc w:val="both"/>
        <w:rPr>
          <w:rFonts w:ascii="Times New Roman" w:hAnsi="Times New Roman" w:cs="Times New Roman"/>
          <w:noProof/>
          <w:sz w:val="23"/>
          <w:szCs w:val="23"/>
        </w:rPr>
      </w:pPr>
    </w:p>
    <w:p w:rsidR="00E36942" w:rsidRPr="00C9580F" w:rsidRDefault="00E36942" w:rsidP="006F089E">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 Обязанности сторон</w:t>
      </w:r>
    </w:p>
    <w:p w:rsidR="00E36942" w:rsidRPr="00C9580F" w:rsidRDefault="00E36942" w:rsidP="006F089E">
      <w:pPr>
        <w:pStyle w:val="PlainText"/>
        <w:ind w:right="-57" w:firstLine="567"/>
        <w:jc w:val="both"/>
        <w:outlineLvl w:val="0"/>
        <w:rPr>
          <w:rFonts w:ascii="Times New Roman" w:hAnsi="Times New Roman" w:cs="Times New Roman"/>
          <w:b/>
          <w:bCs/>
          <w:noProof/>
          <w:sz w:val="23"/>
          <w:szCs w:val="23"/>
        </w:rPr>
      </w:pPr>
    </w:p>
    <w:p w:rsidR="00E36942" w:rsidRPr="00C9580F" w:rsidRDefault="00E36942" w:rsidP="006F089E">
      <w:pPr>
        <w:pStyle w:val="PlainText"/>
        <w:ind w:right="-57" w:firstLine="567"/>
        <w:jc w:val="both"/>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2.1. Арендодатель  обязуется:</w:t>
      </w:r>
    </w:p>
    <w:p w:rsidR="00E36942" w:rsidRPr="00C9580F" w:rsidRDefault="00E36942" w:rsidP="006F089E">
      <w:pPr>
        <w:pStyle w:val="PlainText"/>
        <w:ind w:right="-57" w:firstLine="567"/>
        <w:jc w:val="both"/>
        <w:rPr>
          <w:rFonts w:ascii="Times New Roman" w:hAnsi="Times New Roman" w:cs="Times New Roman"/>
          <w:noProof/>
          <w:sz w:val="23"/>
          <w:szCs w:val="23"/>
        </w:rPr>
      </w:pPr>
    </w:p>
    <w:p w:rsidR="00E36942" w:rsidRPr="00C9580F" w:rsidRDefault="00E36942" w:rsidP="006F089E">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2.1.1. Передать объект Арендатору по акту не позднее 5-ти дневного срока с момента подписании договора Сторонами.</w:t>
      </w:r>
    </w:p>
    <w:p w:rsidR="00E36942" w:rsidRPr="00C9580F" w:rsidRDefault="00E36942" w:rsidP="006F089E">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2.1.2. Предоставить Арендатору копии следующих документов, относящихся к объекту:</w:t>
      </w:r>
    </w:p>
    <w:p w:rsidR="00E36942" w:rsidRPr="00C9580F" w:rsidRDefault="00E36942" w:rsidP="006F089E">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_______________________________________________________________________________</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Отсутствие в договоре сведений о передаваемых документах свидетельствует о договоренности сторон об эксплуатации передаваемого объекта без указанных документов.</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2.1.3. В случае аварий, происшедших в арендуемом объекте, явиться по вызову Арендатора для составления совместного акта не позднее 2-х календарных дней с момента получения уведомления.</w:t>
      </w:r>
    </w:p>
    <w:p w:rsidR="00E36942" w:rsidRPr="00C9580F" w:rsidRDefault="00E36942" w:rsidP="006F089E">
      <w:pPr>
        <w:pStyle w:val="PlainText"/>
        <w:ind w:right="-58" w:firstLine="567"/>
        <w:jc w:val="both"/>
        <w:outlineLvl w:val="0"/>
        <w:rPr>
          <w:rFonts w:ascii="Times New Roman" w:hAnsi="Times New Roman" w:cs="Times New Roman"/>
          <w:b/>
          <w:bCs/>
          <w:noProof/>
          <w:sz w:val="23"/>
          <w:szCs w:val="23"/>
        </w:rPr>
      </w:pPr>
    </w:p>
    <w:p w:rsidR="00E36942" w:rsidRPr="00C9580F" w:rsidRDefault="00E36942" w:rsidP="006F089E">
      <w:pPr>
        <w:pStyle w:val="PlainText"/>
        <w:ind w:right="-58" w:firstLine="567"/>
        <w:jc w:val="both"/>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2.2. Арендатор обязуется:</w:t>
      </w:r>
    </w:p>
    <w:p w:rsidR="00E36942" w:rsidRPr="00C9580F" w:rsidRDefault="00E36942" w:rsidP="006F089E">
      <w:pPr>
        <w:pStyle w:val="PlainText"/>
        <w:ind w:right="-58" w:firstLine="567"/>
        <w:jc w:val="both"/>
        <w:rPr>
          <w:rFonts w:ascii="Times New Roman" w:hAnsi="Times New Roman" w:cs="Times New Roman"/>
          <w:noProof/>
          <w:sz w:val="23"/>
          <w:szCs w:val="23"/>
        </w:rPr>
      </w:pP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 Принять объект у Арендодателя по акту не позднее 5-ти дневного срока с момента подписания договора Сторонами.</w:t>
      </w:r>
    </w:p>
    <w:p w:rsidR="00E36942"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2.2.2. Использовать объект аренды только по прямому назначению в соответствии с п. 1.1. и условиями настоящего договора.        </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2.2.3. Своевременно вносить арендную плату и другие платежи, предусмотренные разделом 3 настоящего договора.</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2.2.4. Содержать объект аренды и прилегающую к нему территорию в исправном состоянии, соблюдать технические, санитарные и противопожарные правила,</w:t>
      </w:r>
      <w:r w:rsidRPr="00C9580F">
        <w:rPr>
          <w:rFonts w:ascii="Times New Roman" w:hAnsi="Times New Roman" w:cs="Times New Roman"/>
          <w:color w:val="000000"/>
          <w:sz w:val="22"/>
          <w:szCs w:val="22"/>
        </w:rPr>
        <w:t xml:space="preserve"> </w:t>
      </w:r>
      <w:r w:rsidRPr="00C9580F">
        <w:rPr>
          <w:rFonts w:ascii="Times New Roman" w:hAnsi="Times New Roman" w:cs="Times New Roman"/>
          <w:noProof/>
          <w:sz w:val="23"/>
          <w:szCs w:val="23"/>
        </w:rPr>
        <w:t>не  допускать  захламления  бытовым  и  строительным  мусором внутренних дворов здания, арендуемых помещений и мест общего пользования. Немедленно информировать Арендодателя о случаях аварии, пожара или стихийных бедствиях,  случившихся на объекте.</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2.2.5. Производить за свой счет текущий ремонт арендуемого объекта, техническое обслуживание и текущий ремонт инженерных коммуникаций и оборудования объекта в соответствии с действующими нормами и правилами.</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2.2.6. Производить за свой счет и только с письменного согласия Арендодателя капитальный ремонт, если такой ремонт не вызван техническим состоянием объекта, а производится Арендатором в собственных интересах и вызван спецификой его деятельности (усиление конструкций, фундаментов, улучшенная отделка помещений и т.п.), а также переоборудование и перепланировку арендованного объекта, в соответствии с действующими строительными нормами и правилами, с предоставлением Арендодателю необходимых смет, счетов, актов приемки работ и других документов. При этом необходимое оформление соответствующих изменений в документах кадастрового учета и государственная перерегистрация прав на объект производится за счет Арендатора. Все работы производятся Арендатором с обязательным соблюдением действующих СНиПов, ТУ, ГОСТов, а так же других ведомственных норм и требований.</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2.2.7. Безвозмездно передать Арендодателю произведенные улучшения, неотделяемые без нанесения вреда объекту аренды.</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2.2.8. Без письменного согласия Арендодателя, председателя СО РАН  и Территориального управления Росимущества в Новосибирской области не сдавать арендованный объект в субаренду и не передавать свои права и обязанности по данному договору другому лицу, не предоставлять их в безвозмездное пользование, а также не отдавать арендные права в залог и не вносить их в качестве вклада в уставный капитал хозяйственных товариществ и обществ или паевого взноса в производственный кооператив.</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2.2.9. Обеспечить беспрепятственный допуск на арендуемый объект представителей Арендодателя, СО РАН, Территориального управления Росимущества в Новосибирской области и специализированных служб для осуществления контроля над состоянием помещений, инженерных коммуникаций и оборудования, а так использование имущества согласно условий настоящего договора.  В случае обнаружения нарушений и выдачи соответствующих предписаний принимать меры для их своевременного устранения.</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2.2.10. Не создавать препятствий для осуществления Арендодателем его производственной, научной и административной деятельности.</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2.2.11. Если объектом аренды является отдельно стоящее здание, заключить договор на аварийное обслуживание арендуемого объекта с соответствующими организациями. При отсутствии таких договоров вся ответственность за возмещение убытков по восстановлению здания и ликвидации последствий аварий ложится на Арендатора.</w:t>
      </w:r>
    </w:p>
    <w:p w:rsidR="00E36942" w:rsidRPr="00C9580F" w:rsidRDefault="00E36942" w:rsidP="006F089E">
      <w:pPr>
        <w:widowControl w:val="0"/>
        <w:spacing w:after="0" w:line="240" w:lineRule="auto"/>
        <w:ind w:firstLine="720"/>
        <w:jc w:val="both"/>
        <w:rPr>
          <w:rFonts w:ascii="Times New Roman" w:hAnsi="Times New Roman" w:cs="Times New Roman"/>
          <w:color w:val="000000"/>
        </w:rPr>
      </w:pPr>
      <w:r w:rsidRPr="00C9580F">
        <w:rPr>
          <w:rFonts w:ascii="Times New Roman" w:hAnsi="Times New Roman" w:cs="Times New Roman"/>
          <w:noProof/>
          <w:sz w:val="23"/>
          <w:szCs w:val="23"/>
        </w:rPr>
        <w:t>2.2.12</w:t>
      </w:r>
      <w:r w:rsidRPr="00C9580F">
        <w:rPr>
          <w:rFonts w:ascii="Times New Roman" w:hAnsi="Times New Roman" w:cs="Times New Roman"/>
          <w:b/>
          <w:bCs/>
          <w:noProof/>
          <w:sz w:val="23"/>
          <w:szCs w:val="23"/>
        </w:rPr>
        <w:t>. </w:t>
      </w:r>
      <w:r w:rsidRPr="00C9580F">
        <w:rPr>
          <w:rFonts w:ascii="Times New Roman" w:hAnsi="Times New Roman" w:cs="Times New Roman"/>
          <w:noProof/>
          <w:sz w:val="23"/>
          <w:szCs w:val="23"/>
        </w:rPr>
        <w:t xml:space="preserve">По окончании договора аренды или при досрочном освобождении помещений </w:t>
      </w:r>
      <w:r w:rsidRPr="00C9580F">
        <w:rPr>
          <w:rFonts w:ascii="Times New Roman" w:hAnsi="Times New Roman" w:cs="Times New Roman"/>
          <w:color w:val="000000"/>
        </w:rPr>
        <w:t>освободить занимаемые помещения не  позднее  трех  дней с момента окончания</w:t>
      </w:r>
      <w:r w:rsidRPr="00C9580F">
        <w:rPr>
          <w:rFonts w:ascii="Times New Roman" w:hAnsi="Times New Roman" w:cs="Times New Roman"/>
        </w:rPr>
        <w:t xml:space="preserve"> </w:t>
      </w:r>
      <w:r w:rsidRPr="00C9580F">
        <w:rPr>
          <w:rFonts w:ascii="Times New Roman" w:hAnsi="Times New Roman" w:cs="Times New Roman"/>
          <w:color w:val="000000"/>
        </w:rPr>
        <w:t xml:space="preserve">действия настоящего договора, </w:t>
      </w:r>
      <w:r w:rsidRPr="00C9580F">
        <w:rPr>
          <w:rFonts w:ascii="Times New Roman" w:hAnsi="Times New Roman" w:cs="Times New Roman"/>
          <w:noProof/>
          <w:sz w:val="23"/>
          <w:szCs w:val="23"/>
        </w:rPr>
        <w:t xml:space="preserve">сдать объект Арендодателю по акту в исправном состоянии с учетом нормального износа. </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2.2.13. Одновременно с заключением настоящего договора заключить с Арендодателем (или с поставщиком услуг) договор на возмещение (с поставщиком услуг – договор на поставку услуг)</w:t>
      </w:r>
      <w:r w:rsidRPr="00C9580F">
        <w:rPr>
          <w:rFonts w:ascii="Times New Roman" w:hAnsi="Times New Roman" w:cs="Times New Roman"/>
          <w:noProof/>
          <w:color w:val="FF0000"/>
          <w:sz w:val="23"/>
          <w:szCs w:val="23"/>
        </w:rPr>
        <w:t xml:space="preserve"> </w:t>
      </w:r>
      <w:r w:rsidRPr="00C9580F">
        <w:rPr>
          <w:rFonts w:ascii="Times New Roman" w:hAnsi="Times New Roman" w:cs="Times New Roman"/>
          <w:noProof/>
          <w:sz w:val="23"/>
          <w:szCs w:val="23"/>
        </w:rPr>
        <w:t>коммунальных, эксплуатационных и иных расходов Арендодателя по содержанию объекта аренды, а также, при необходимости, соглашение о порядке содержания и эксплуатации мест общего пользования и общей территории.</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2.2.14. Назначить приказом ответственного за тепло- и энергохозяйство или отдельным актом определить ответственного за безопасную эксплуатацию электроустановок.</w:t>
      </w:r>
    </w:p>
    <w:p w:rsidR="00E36942" w:rsidRPr="00C9580F" w:rsidRDefault="00E36942" w:rsidP="006F089E">
      <w:pPr>
        <w:pStyle w:val="PlainText"/>
        <w:ind w:right="-58" w:firstLine="567"/>
        <w:jc w:val="both"/>
        <w:rPr>
          <w:rFonts w:ascii="Times New Roman" w:hAnsi="Times New Roman" w:cs="Times New Roman"/>
          <w:noProof/>
          <w:sz w:val="23"/>
          <w:szCs w:val="23"/>
        </w:rPr>
      </w:pPr>
    </w:p>
    <w:p w:rsidR="00E36942" w:rsidRPr="00C9580F" w:rsidRDefault="00E36942" w:rsidP="006F089E">
      <w:pPr>
        <w:pStyle w:val="PlainText"/>
        <w:ind w:right="-58"/>
        <w:jc w:val="center"/>
        <w:outlineLvl w:val="0"/>
        <w:rPr>
          <w:rFonts w:ascii="Times New Roman" w:hAnsi="Times New Roman" w:cs="Times New Roman"/>
          <w:b/>
          <w:bCs/>
          <w:sz w:val="23"/>
          <w:szCs w:val="23"/>
        </w:rPr>
      </w:pPr>
      <w:r w:rsidRPr="00C9580F">
        <w:rPr>
          <w:rFonts w:ascii="Times New Roman" w:hAnsi="Times New Roman" w:cs="Times New Roman"/>
          <w:b/>
          <w:bCs/>
          <w:noProof/>
          <w:sz w:val="23"/>
          <w:szCs w:val="23"/>
        </w:rPr>
        <w:t xml:space="preserve">3. Платежи и расчеты </w:t>
      </w:r>
      <w:r w:rsidRPr="00C9580F">
        <w:rPr>
          <w:rFonts w:ascii="Times New Roman" w:hAnsi="Times New Roman" w:cs="Times New Roman"/>
          <w:b/>
          <w:bCs/>
          <w:sz w:val="23"/>
          <w:szCs w:val="23"/>
        </w:rPr>
        <w:t>по договору</w:t>
      </w:r>
    </w:p>
    <w:p w:rsidR="00E36942" w:rsidRPr="00C9580F" w:rsidRDefault="00E36942" w:rsidP="006F089E">
      <w:pPr>
        <w:pStyle w:val="PlainText"/>
        <w:ind w:right="-58" w:firstLine="567"/>
        <w:jc w:val="both"/>
        <w:rPr>
          <w:rFonts w:ascii="Times New Roman" w:hAnsi="Times New Roman" w:cs="Times New Roman"/>
          <w:noProof/>
          <w:sz w:val="23"/>
          <w:szCs w:val="23"/>
        </w:rPr>
      </w:pP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3.1. Арендатор уплачивает арендную плату по ставке _______ руб. за 1 кв. м в год на основании протокола торгов № _______ от ___________ (в случае заключения договора без проведения торгов – на основании отчета об оценке № _______ от _________ , выполненного ________________________), что за общую площадь арендуемого объекта за период действия договора составляет ____________________ руб., а также</w:t>
      </w:r>
      <w:r w:rsidRPr="00C9580F">
        <w:rPr>
          <w:rFonts w:ascii="Times New Roman" w:hAnsi="Times New Roman" w:cs="Times New Roman"/>
          <w:sz w:val="23"/>
          <w:szCs w:val="23"/>
        </w:rPr>
        <w:t xml:space="preserve">   НДС в размере ______________________ руб. </w:t>
      </w:r>
    </w:p>
    <w:p w:rsidR="00E36942" w:rsidRPr="00C9580F" w:rsidRDefault="00E36942" w:rsidP="006F089E">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Арендная плата (без НДС) в размере ________________ руб. перечисляется Арендатором ежемесячно до 10 числа текущего месяца в доход федерального бюджета на счет Управления федерального казначейства по субъекту Российской Федерации. </w:t>
      </w:r>
    </w:p>
    <w:p w:rsidR="00E36942" w:rsidRPr="00C9580F" w:rsidRDefault="00E36942" w:rsidP="006F089E">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НДС в размере ____________ руб. перечисляется Арендатором на лицевой счет по учету внебюджетных средств Арендодателя, открытый в территориальном отделении Управления Федерального казначейства по субъекту Российской Федерации. </w:t>
      </w:r>
    </w:p>
    <w:p w:rsidR="00E36942" w:rsidRPr="00C9580F" w:rsidRDefault="00E36942" w:rsidP="006F089E">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3.2. Арендная плата и НДС по настоящему договору вносятся в порядке, предусмотренном в п. 3.1. договора, за исключением оплаты за декабрь текущего года, которую арендатор обязуется уплачивать до 30 (тридцатого) ноября текущего года. </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3.3. Арендатор считается исполнившим обязательства по уплате арендной платы с момента зачисления денежных средств на лицевой счет по дополнительному бюджетному финансированию за счет арендных платежей Арендодателя. </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3.4. Арендатор обязан получать счета и счета-фактуры по настоящему договору по месту нахождения Арендодателя.</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3.5. Расходы Арендодателя по содержанию объекта аренды не включаются в установленную настоящим договором величину арендной платы. Оплата (возмещение) данных расходов производится Арендатором в порядке и в сроки, установленные условиями настоящего договора, либо условиями отдельного договора, заключенного между Арендатором и Арендодателем. </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3.6. В случае, если законодательством Российской Федерации будет установлен иной порядок перечисления арендной платы, чем предусмотренный п. 3.1 настоящего договора, Арендатор обязан принять новый порядок к исполнению без оформления сторонами дополнительного соглашения.</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3.7. Размер годовой арендной платы пересматривается Арендодателем, по согласованию с СО РАН и Территориальным управлением Росимущества в Новосибирской области, в одностороннем порядке не более одного раза в год.</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Уведомление о перерасчете арендной платы направляется Арендатору  заказным письмом или вручается под расписку, является обязательным для Арендатора и составляет неотъемлемую часть настоящего договора.</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Новый размер арендной платы устанавливается с даты, указанной в уведомлении, а при ее отсутствии с момента получения Арендатором уведомления или в любом случае не позднее 5 дней с даты его отправки заказным письмом по адресу, указанному в договоре.</w:t>
      </w:r>
    </w:p>
    <w:p w:rsidR="00E36942" w:rsidRPr="00C9580F" w:rsidRDefault="00E36942" w:rsidP="006F089E">
      <w:pPr>
        <w:pStyle w:val="PlainText"/>
        <w:ind w:right="-58"/>
        <w:jc w:val="center"/>
        <w:outlineLvl w:val="0"/>
        <w:rPr>
          <w:rFonts w:ascii="Times New Roman" w:hAnsi="Times New Roman" w:cs="Times New Roman"/>
          <w:b/>
          <w:bCs/>
          <w:noProof/>
          <w:sz w:val="23"/>
          <w:szCs w:val="23"/>
        </w:rPr>
      </w:pPr>
    </w:p>
    <w:p w:rsidR="00E36942" w:rsidRPr="00C9580F" w:rsidRDefault="00E36942" w:rsidP="006F089E">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4. Ответственность сторон</w:t>
      </w:r>
    </w:p>
    <w:p w:rsidR="00E36942" w:rsidRPr="00C9580F" w:rsidRDefault="00E36942" w:rsidP="006F089E">
      <w:pPr>
        <w:pStyle w:val="PlainText"/>
        <w:ind w:right="-58" w:firstLine="567"/>
        <w:jc w:val="both"/>
        <w:rPr>
          <w:rFonts w:ascii="Times New Roman" w:hAnsi="Times New Roman" w:cs="Times New Roman"/>
          <w:noProof/>
          <w:sz w:val="23"/>
          <w:szCs w:val="23"/>
        </w:rPr>
      </w:pP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4.1. Стороны по настоящему договору несут ответственность за ненадлежащее исполнение принятых на себя обязательств в соответствии с законом и настоящим договором.</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4.2. За просрочку оплаты арендной платы Арендатор самостоятельно исчисляет и уплачивает пеню в размере 0,05 процента с просроченной суммы за каждый день просрочки и перечисляет её в доход федерального бюджета (код доходов бюджетов РФ ____________________________________).</w:t>
      </w:r>
    </w:p>
    <w:p w:rsidR="00E36942" w:rsidRPr="00C9580F" w:rsidRDefault="00E36942" w:rsidP="006F089E">
      <w:pPr>
        <w:widowControl w:val="0"/>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         4.3. Уплата пени,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 </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4.4 Арендодатель не отвечает за недостатки сданного в аренду объекта, если эти недостатки заранее были известны Арендатору и отражены в передаточном акте, либо эти недостатки могли и должны были быть обнаруженными Арендатором при передаче объекта аренды.</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4.5. Арендодатель не возмещает Арендатору стоимость произведенного Арендатором капитального ремонта, вызванного состоянием помещения, если такой ремонт предварительно не согласован с Арендодателем, а по окончании ремонта ему не предоставлены финансовые документы, подтверждающие произведенные затраты и техническая документация, свидетельствующая о том, что работы произведены и приняты в соответствии со строительными нормами и правилами, при этом приемка выполненных работ, в том числе скрытых, произведена с участием представителя Арендодателя.</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4.6. В случае нарушения обязательств, предусмотренных п.2.2.12 договора, Арендатор оплачивает все платежи, предусмотренные настоящим договором, в том числе пени, за период фактического пользования объектом аренды до возвращения его Арендодателю по акту. </w:t>
      </w:r>
    </w:p>
    <w:p w:rsidR="00E36942" w:rsidRPr="00C9580F" w:rsidRDefault="00E36942" w:rsidP="006F089E">
      <w:pPr>
        <w:pStyle w:val="PlainText"/>
        <w:ind w:right="-58" w:firstLine="567"/>
        <w:jc w:val="both"/>
        <w:rPr>
          <w:rFonts w:ascii="Times New Roman" w:hAnsi="Times New Roman" w:cs="Times New Roman"/>
          <w:b/>
          <w:bCs/>
          <w:noProof/>
          <w:sz w:val="23"/>
          <w:szCs w:val="23"/>
        </w:rPr>
      </w:pPr>
      <w:r w:rsidRPr="00C9580F">
        <w:rPr>
          <w:rFonts w:ascii="Times New Roman" w:hAnsi="Times New Roman" w:cs="Times New Roman"/>
          <w:noProof/>
          <w:sz w:val="23"/>
          <w:szCs w:val="23"/>
        </w:rPr>
        <w:t xml:space="preserve"> </w:t>
      </w:r>
    </w:p>
    <w:p w:rsidR="00E36942" w:rsidRPr="00C9580F" w:rsidRDefault="00E36942" w:rsidP="006F089E">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5. Действие договора</w:t>
      </w:r>
    </w:p>
    <w:p w:rsidR="00E36942" w:rsidRPr="00C9580F" w:rsidRDefault="00E36942" w:rsidP="006F089E">
      <w:pPr>
        <w:pStyle w:val="PlainText"/>
        <w:ind w:right="-58" w:firstLine="567"/>
        <w:jc w:val="both"/>
        <w:rPr>
          <w:rFonts w:ascii="Times New Roman" w:hAnsi="Times New Roman" w:cs="Times New Roman"/>
          <w:noProof/>
          <w:sz w:val="23"/>
          <w:szCs w:val="23"/>
        </w:rPr>
      </w:pP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5.1. Договор вступает в действие с "___"____________ ______г. и действует до "___"_________________ _____г.  </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5.2. Договор аренды подлежит досрочному расторжению:</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по соглашению сторон (в случае если инициатором досрочного расторжения договора аренды выступает Арендатор он выплачивает Арендодателю компенсацию в сумме равную арендной плате за два месяца);</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при ликвидации Арендатора;</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случае стихийных бедствий, аварий и других чрезвычайных обстоятельств, повлекших невозможность использования помещения по назначению;</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других случаях, установленных законом.</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5.3. Договор подлежит досрочному расторжению во внесудебном порядке по  инициативе Арендодателя с уведомлением об этом Арендатора за 10 дней до расторжения договора:</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случае неуплаты либо просрочки оплаты Арендатором арендной платы более двух установленных договором сроков внесения платежей;</w:t>
      </w:r>
    </w:p>
    <w:p w:rsidR="00E36942" w:rsidRPr="00C9580F" w:rsidRDefault="00E36942" w:rsidP="006F089E">
      <w:pPr>
        <w:pStyle w:val="PlainText"/>
        <w:ind w:right="-58" w:firstLine="567"/>
        <w:jc w:val="both"/>
        <w:rPr>
          <w:rFonts w:ascii="Times New Roman" w:hAnsi="Times New Roman" w:cs="Times New Roman"/>
          <w:sz w:val="23"/>
          <w:szCs w:val="23"/>
        </w:rPr>
      </w:pPr>
      <w:r w:rsidRPr="00C9580F">
        <w:rPr>
          <w:rFonts w:ascii="Times New Roman" w:hAnsi="Times New Roman" w:cs="Times New Roman"/>
          <w:noProof/>
          <w:sz w:val="23"/>
          <w:szCs w:val="23"/>
        </w:rPr>
        <w:t>- в случае использования объекта не по назначению, либо с нарушением условий договора, предусмотренных п.п. 2.2.4, 2.2.5, 2.2.8, 2.2.10</w:t>
      </w:r>
      <w:r w:rsidRPr="00C9580F">
        <w:rPr>
          <w:rFonts w:ascii="Times New Roman" w:hAnsi="Times New Roman" w:cs="Times New Roman"/>
          <w:sz w:val="23"/>
          <w:szCs w:val="23"/>
        </w:rPr>
        <w:t>, 2.2.13, 2.2.14;</w:t>
      </w:r>
    </w:p>
    <w:p w:rsidR="00E36942" w:rsidRPr="00C9580F" w:rsidRDefault="00E36942" w:rsidP="006F089E">
      <w:pPr>
        <w:pStyle w:val="PlainText"/>
        <w:ind w:right="-58" w:firstLine="567"/>
        <w:jc w:val="both"/>
        <w:rPr>
          <w:rFonts w:ascii="Times New Roman" w:hAnsi="Times New Roman" w:cs="Times New Roman"/>
          <w:sz w:val="23"/>
          <w:szCs w:val="23"/>
        </w:rPr>
      </w:pPr>
      <w:r w:rsidRPr="00C9580F">
        <w:rPr>
          <w:rFonts w:ascii="Times New Roman" w:hAnsi="Times New Roman" w:cs="Times New Roman"/>
          <w:sz w:val="23"/>
          <w:szCs w:val="23"/>
        </w:rPr>
        <w:t>- в случае несоблюдения установленных законодательством Российской Федерации требований противопожарной безопасности.</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sz w:val="23"/>
          <w:szCs w:val="23"/>
        </w:rPr>
        <w:t xml:space="preserve">В случае досрочного расторжения договора по причинам, поименованным в п. 5.3. настоящего договора, Арендатор выплачивает Арендатору штраф в сумме равный </w:t>
      </w:r>
      <w:r w:rsidRPr="00C9580F">
        <w:rPr>
          <w:rFonts w:ascii="Times New Roman" w:hAnsi="Times New Roman" w:cs="Times New Roman"/>
          <w:noProof/>
          <w:sz w:val="23"/>
          <w:szCs w:val="23"/>
        </w:rPr>
        <w:t>двухмесячной арендной плате.</w:t>
      </w:r>
      <w:r w:rsidRPr="00C9580F">
        <w:rPr>
          <w:rFonts w:ascii="Times New Roman" w:hAnsi="Times New Roman" w:cs="Times New Roman"/>
          <w:sz w:val="23"/>
          <w:szCs w:val="23"/>
        </w:rPr>
        <w:t xml:space="preserve"> </w:t>
      </w:r>
    </w:p>
    <w:p w:rsidR="00E36942" w:rsidRPr="00C9580F" w:rsidRDefault="00E36942" w:rsidP="006F089E">
      <w:pPr>
        <w:widowControl w:val="0"/>
        <w:jc w:val="both"/>
        <w:rPr>
          <w:rFonts w:ascii="Times New Roman" w:hAnsi="Times New Roman" w:cs="Times New Roman"/>
          <w:color w:val="000000"/>
        </w:rPr>
      </w:pPr>
      <w:r w:rsidRPr="00C9580F">
        <w:rPr>
          <w:rFonts w:ascii="Times New Roman" w:hAnsi="Times New Roman" w:cs="Times New Roman"/>
          <w:sz w:val="23"/>
          <w:szCs w:val="23"/>
        </w:rPr>
        <w:t xml:space="preserve">         5.4. </w:t>
      </w:r>
      <w:r w:rsidRPr="00C9580F">
        <w:rPr>
          <w:rFonts w:ascii="Times New Roman" w:hAnsi="Times New Roman" w:cs="Times New Roman"/>
          <w:color w:val="000000"/>
        </w:rPr>
        <w:t>По истечении срока действия настоящего договора Арендатор не имеет преимущественного права перед другими лицами на заключение договора аренды на новый срок.</w:t>
      </w:r>
    </w:p>
    <w:p w:rsidR="00E36942" w:rsidRDefault="00E36942" w:rsidP="006F089E">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6. Особые условия</w:t>
      </w:r>
    </w:p>
    <w:p w:rsidR="00E36942" w:rsidRPr="00C9580F" w:rsidRDefault="00E36942" w:rsidP="006F089E">
      <w:pPr>
        <w:pStyle w:val="PlainText"/>
        <w:ind w:right="-58"/>
        <w:jc w:val="center"/>
        <w:outlineLvl w:val="0"/>
        <w:rPr>
          <w:rFonts w:ascii="Times New Roman" w:hAnsi="Times New Roman" w:cs="Times New Roman"/>
          <w:b/>
          <w:bCs/>
          <w:noProof/>
          <w:sz w:val="23"/>
          <w:szCs w:val="23"/>
        </w:rPr>
      </w:pP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6.1. Реорганизация Арендодателя, перемена принадлежности объекта аренды являются основанием для заключения договора с правопреемниками на условиях настоящего договора и в пределах срока его действия.</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6.2. Арендодатель вправе застраховать  риск неуплаты арендных платежей по настоящему договору. При выплате страховщиком Арендодателю страхового возмещения право требования в пределах выплаченной суммы переходит к страховщику.</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6.3. Арендатору не разрешается размещать на арендованном объекте щиты, указатели, объявления, носящие рекламный характер, без заключения соответствующего договора с Арендодателем, кроме вывески на входе с указанием наименования Арендатора и времени его работы.</w:t>
      </w:r>
    </w:p>
    <w:p w:rsidR="00E36942" w:rsidRPr="00C9580F" w:rsidRDefault="00E36942" w:rsidP="006F089E">
      <w:pPr>
        <w:pStyle w:val="PlainText"/>
        <w:ind w:right="-58"/>
        <w:jc w:val="center"/>
        <w:rPr>
          <w:rFonts w:ascii="Times New Roman" w:hAnsi="Times New Roman" w:cs="Times New Roman"/>
          <w:b/>
          <w:bCs/>
          <w:noProof/>
          <w:sz w:val="23"/>
          <w:szCs w:val="23"/>
        </w:rPr>
      </w:pPr>
    </w:p>
    <w:p w:rsidR="00E36942" w:rsidRPr="00C9580F" w:rsidRDefault="00E36942" w:rsidP="006F089E">
      <w:pPr>
        <w:pStyle w:val="PlainText"/>
        <w:ind w:right="-58"/>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7. Порядок разрешения споров.</w:t>
      </w:r>
    </w:p>
    <w:p w:rsidR="00E36942" w:rsidRPr="00C9580F" w:rsidRDefault="00E36942" w:rsidP="006F089E">
      <w:pPr>
        <w:pStyle w:val="PlainText"/>
        <w:ind w:right="-58"/>
        <w:jc w:val="center"/>
        <w:rPr>
          <w:rFonts w:ascii="Times New Roman" w:hAnsi="Times New Roman" w:cs="Times New Roman"/>
          <w:b/>
          <w:bCs/>
          <w:noProof/>
          <w:sz w:val="23"/>
          <w:szCs w:val="23"/>
        </w:rPr>
      </w:pP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7.1. Все споры или разногласия, возникающие между Сторонами из настоящего Договора, разрешаются путем переговоров.</w:t>
      </w:r>
    </w:p>
    <w:p w:rsidR="00E36942" w:rsidRPr="00C9580F" w:rsidRDefault="00E36942" w:rsidP="006F089E">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7.2.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законодательством порядке.</w:t>
      </w:r>
    </w:p>
    <w:p w:rsidR="00E36942" w:rsidRPr="00C9580F" w:rsidRDefault="00E36942" w:rsidP="006F089E">
      <w:pPr>
        <w:pStyle w:val="PlainText"/>
        <w:ind w:right="-58"/>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8. Заключительные положения</w:t>
      </w:r>
    </w:p>
    <w:p w:rsidR="00E36942" w:rsidRPr="00C9580F" w:rsidRDefault="00E36942" w:rsidP="006F089E">
      <w:pPr>
        <w:pStyle w:val="PlainText"/>
        <w:ind w:right="-57" w:firstLine="567"/>
        <w:jc w:val="both"/>
        <w:rPr>
          <w:rFonts w:ascii="Times New Roman" w:hAnsi="Times New Roman" w:cs="Times New Roman"/>
          <w:noProof/>
          <w:sz w:val="23"/>
          <w:szCs w:val="23"/>
        </w:rPr>
      </w:pPr>
    </w:p>
    <w:p w:rsidR="00E36942" w:rsidRPr="00C9580F" w:rsidRDefault="00E36942" w:rsidP="006F089E">
      <w:pPr>
        <w:pStyle w:val="PlainText"/>
        <w:ind w:right="-57" w:firstLine="567"/>
        <w:jc w:val="both"/>
        <w:rPr>
          <w:rFonts w:ascii="Times New Roman" w:hAnsi="Times New Roman" w:cs="Times New Roman"/>
          <w:i/>
          <w:iCs/>
          <w:noProof/>
          <w:sz w:val="23"/>
          <w:szCs w:val="23"/>
        </w:rPr>
      </w:pPr>
      <w:r w:rsidRPr="00C9580F">
        <w:rPr>
          <w:rFonts w:ascii="Times New Roman" w:hAnsi="Times New Roman" w:cs="Times New Roman"/>
          <w:noProof/>
          <w:sz w:val="23"/>
          <w:szCs w:val="23"/>
        </w:rPr>
        <w:t xml:space="preserve">8.1. Договор составлен в четырех экземплярах равной юридической силы по одному для каждой стороны, один –  для  Территориального управления Росимущества в Новосибирской области, один – для Управления имущества и земельных ресурсов СО РАН </w:t>
      </w:r>
      <w:r w:rsidRPr="00C9580F">
        <w:rPr>
          <w:rFonts w:ascii="Times New Roman" w:hAnsi="Times New Roman" w:cs="Times New Roman"/>
          <w:i/>
          <w:iCs/>
          <w:noProof/>
          <w:sz w:val="23"/>
          <w:szCs w:val="23"/>
        </w:rPr>
        <w:t xml:space="preserve">(при заключении договора на срок более одного года в пяти экземплярах - один для Федеральной регистрационной службы) </w:t>
      </w:r>
    </w:p>
    <w:p w:rsidR="00E36942" w:rsidRPr="00C9580F" w:rsidRDefault="00E36942" w:rsidP="006F089E">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8.2. Стороны обязаны уведомить друг друга об изменении адреса и банковских реквизитов в 15-дневный срок с момента соответствующих изменений.</w:t>
      </w:r>
    </w:p>
    <w:p w:rsidR="00E36942" w:rsidRPr="00C9580F" w:rsidRDefault="00E36942" w:rsidP="006F089E">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8.3. Изменение условий, а также досрочное расторжение договора оформляется дополнительным соглашением к данному договору, которое подписывается Арендодателем и Арендатором, утверждается председателем СО РАН, согласовывается с Территориальным управлением Росимущества в Новосибирской области.</w:t>
      </w:r>
    </w:p>
    <w:p w:rsidR="00E36942" w:rsidRPr="00C9580F" w:rsidRDefault="00E36942" w:rsidP="006F089E">
      <w:pPr>
        <w:pStyle w:val="PlainText"/>
        <w:ind w:right="-57"/>
        <w:jc w:val="both"/>
        <w:rPr>
          <w:rFonts w:ascii="Times New Roman" w:hAnsi="Times New Roman" w:cs="Times New Roman"/>
          <w:noProof/>
          <w:sz w:val="23"/>
          <w:szCs w:val="23"/>
        </w:rPr>
      </w:pPr>
    </w:p>
    <w:p w:rsidR="00E36942" w:rsidRPr="00C9580F" w:rsidRDefault="00E36942" w:rsidP="006F089E">
      <w:pPr>
        <w:pStyle w:val="PlainText"/>
        <w:ind w:right="-57"/>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9. Реквизиты и подписи сторон</w:t>
      </w:r>
    </w:p>
    <w:tbl>
      <w:tblPr>
        <w:tblW w:w="9795" w:type="dxa"/>
        <w:tblInd w:w="-106" w:type="dxa"/>
        <w:tblLayout w:type="fixed"/>
        <w:tblLook w:val="0000"/>
      </w:tblPr>
      <w:tblGrid>
        <w:gridCol w:w="101"/>
        <w:gridCol w:w="4718"/>
        <w:gridCol w:w="62"/>
        <w:gridCol w:w="4914"/>
      </w:tblGrid>
      <w:tr w:rsidR="00E36942" w:rsidRPr="00C9580F">
        <w:trPr>
          <w:trHeight w:val="117"/>
        </w:trPr>
        <w:tc>
          <w:tcPr>
            <w:tcW w:w="4819"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Арендодатель</w:t>
            </w:r>
          </w:p>
        </w:tc>
        <w:tc>
          <w:tcPr>
            <w:tcW w:w="4976"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Арендатор:</w:t>
            </w:r>
          </w:p>
        </w:tc>
      </w:tr>
      <w:tr w:rsidR="00E36942" w:rsidRPr="00C9580F">
        <w:trPr>
          <w:cantSplit/>
          <w:trHeight w:val="264"/>
        </w:trPr>
        <w:tc>
          <w:tcPr>
            <w:tcW w:w="4819" w:type="dxa"/>
            <w:gridSpan w:val="2"/>
            <w:vMerge w:val="restart"/>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 xml:space="preserve">________________________________________________________________________________________________________________________________________________________________________________________________________ </w:t>
            </w:r>
          </w:p>
        </w:tc>
        <w:tc>
          <w:tcPr>
            <w:tcW w:w="4976" w:type="dxa"/>
            <w:gridSpan w:val="2"/>
            <w:vMerge w:val="restart"/>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_____________________________________________________________________________________________________________________________________________________________________________________________________________</w:t>
            </w: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gridBefore w:val="1"/>
          <w:wBefore w:w="101" w:type="dxa"/>
          <w:trHeight w:val="902"/>
        </w:trPr>
        <w:tc>
          <w:tcPr>
            <w:tcW w:w="4780"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М.П.</w:t>
            </w:r>
          </w:p>
          <w:p w:rsidR="00E36942" w:rsidRPr="00C9580F" w:rsidRDefault="00E36942" w:rsidP="00B67687">
            <w:pPr>
              <w:pStyle w:val="PlainText"/>
              <w:ind w:right="-57"/>
              <w:jc w:val="center"/>
              <w:rPr>
                <w:rFonts w:ascii="Times New Roman" w:hAnsi="Times New Roman" w:cs="Times New Roman"/>
                <w:noProof/>
                <w:sz w:val="23"/>
                <w:szCs w:val="23"/>
              </w:rPr>
            </w:pPr>
          </w:p>
        </w:tc>
        <w:tc>
          <w:tcPr>
            <w:tcW w:w="4914" w:type="dxa"/>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М.П.</w:t>
            </w:r>
          </w:p>
        </w:tc>
      </w:tr>
    </w:tbl>
    <w:p w:rsidR="00E36942" w:rsidRPr="00C9580F" w:rsidRDefault="00E36942" w:rsidP="00CA1501">
      <w:pPr>
        <w:pStyle w:val="PlainText"/>
        <w:ind w:right="-57"/>
        <w:rPr>
          <w:rFonts w:ascii="Times New Roman" w:hAnsi="Times New Roman" w:cs="Times New Roman"/>
          <w:noProof/>
          <w:sz w:val="23"/>
          <w:szCs w:val="23"/>
        </w:rPr>
      </w:pPr>
      <w:r w:rsidRPr="00C9580F">
        <w:rPr>
          <w:rFonts w:ascii="Times New Roman" w:hAnsi="Times New Roman" w:cs="Times New Roman"/>
          <w:sz w:val="24"/>
          <w:szCs w:val="24"/>
        </w:rPr>
        <w:br w:type="page"/>
      </w:r>
    </w:p>
    <w:p w:rsidR="00E36942" w:rsidRPr="00C9580F" w:rsidRDefault="00E36942" w:rsidP="00CA1501">
      <w:pPr>
        <w:spacing w:after="0" w:line="240" w:lineRule="auto"/>
        <w:rPr>
          <w:rFonts w:ascii="Times New Roman" w:hAnsi="Times New Roman" w:cs="Times New Roman"/>
          <w:sz w:val="24"/>
          <w:szCs w:val="24"/>
        </w:rPr>
      </w:pPr>
      <w:r>
        <w:rPr>
          <w:rFonts w:ascii="Times New Roman" w:hAnsi="Times New Roman" w:cs="Times New Roman"/>
          <w:sz w:val="24"/>
          <w:szCs w:val="24"/>
        </w:rPr>
        <w:t>Лот №2</w:t>
      </w:r>
    </w:p>
    <w:p w:rsidR="00E36942" w:rsidRPr="00C9580F" w:rsidRDefault="00E36942" w:rsidP="00CA1501">
      <w:pPr>
        <w:pStyle w:val="PlainText"/>
        <w:ind w:right="-2"/>
        <w:rPr>
          <w:rFonts w:ascii="Times New Roman" w:hAnsi="Times New Roman" w:cs="Times New Roman"/>
          <w:sz w:val="23"/>
          <w:szCs w:val="23"/>
        </w:rPr>
      </w:pPr>
    </w:p>
    <w:tbl>
      <w:tblPr>
        <w:tblW w:w="10348" w:type="dxa"/>
        <w:tblInd w:w="-106" w:type="dxa"/>
        <w:tblLayout w:type="fixed"/>
        <w:tblLook w:val="0000"/>
      </w:tblPr>
      <w:tblGrid>
        <w:gridCol w:w="5174"/>
        <w:gridCol w:w="5174"/>
      </w:tblGrid>
      <w:tr w:rsidR="00E36942" w:rsidRPr="00C9580F">
        <w:trPr>
          <w:trHeight w:val="2703"/>
        </w:trPr>
        <w:tc>
          <w:tcPr>
            <w:tcW w:w="5174" w:type="dxa"/>
          </w:tcPr>
          <w:p w:rsidR="00E36942" w:rsidRPr="00C9580F" w:rsidRDefault="00E36942" w:rsidP="00B67687">
            <w:pPr>
              <w:pStyle w:val="Heading7"/>
              <w:rPr>
                <w:sz w:val="24"/>
                <w:szCs w:val="24"/>
              </w:rPr>
            </w:pPr>
            <w:r w:rsidRPr="00C9580F">
              <w:rPr>
                <w:sz w:val="24"/>
                <w:szCs w:val="24"/>
              </w:rPr>
              <w:t>СОГЛАСОВАНО</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Территориальное управление </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Росимущества</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в Новосибирской области</w:t>
            </w: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__________________________А.В. Чайка</w:t>
            </w: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                           М.П.</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"____"________________20__ г. </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p>
        </w:tc>
        <w:tc>
          <w:tcPr>
            <w:tcW w:w="5174" w:type="dxa"/>
          </w:tcPr>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УТВЕРЖДАЮ </w:t>
            </w:r>
          </w:p>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Председатель СО РАН </w:t>
            </w:r>
          </w:p>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академик</w:t>
            </w:r>
          </w:p>
          <w:p w:rsidR="00E36942" w:rsidRPr="00C9580F" w:rsidRDefault="00E36942" w:rsidP="00B67687">
            <w:pPr>
              <w:spacing w:after="0" w:line="240" w:lineRule="auto"/>
              <w:ind w:right="-533"/>
              <w:rPr>
                <w:rFonts w:ascii="Times New Roman" w:hAnsi="Times New Roman" w:cs="Times New Roman"/>
                <w:i/>
                <w:iCs/>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r w:rsidRPr="00C9580F">
              <w:rPr>
                <w:rFonts w:ascii="Times New Roman" w:hAnsi="Times New Roman" w:cs="Times New Roman"/>
                <w:snapToGrid w:val="0"/>
                <w:sz w:val="24"/>
                <w:szCs w:val="24"/>
              </w:rPr>
              <w:t>_________________________А.Л. Асеев</w:t>
            </w:r>
          </w:p>
          <w:p w:rsidR="00E36942" w:rsidRPr="00C9580F" w:rsidRDefault="00E36942" w:rsidP="00B67687">
            <w:pPr>
              <w:spacing w:after="0" w:line="240" w:lineRule="auto"/>
              <w:ind w:right="-533"/>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                              М.П.</w:t>
            </w:r>
          </w:p>
          <w:p w:rsidR="00E36942" w:rsidRPr="00C9580F" w:rsidRDefault="00E36942" w:rsidP="00B67687">
            <w:pPr>
              <w:spacing w:after="0" w:line="240" w:lineRule="auto"/>
              <w:ind w:right="-533"/>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"____"________________20__ г. </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p>
        </w:tc>
      </w:tr>
    </w:tbl>
    <w:p w:rsidR="00E36942" w:rsidRPr="00C9580F" w:rsidRDefault="00E36942" w:rsidP="00CA1501">
      <w:pPr>
        <w:pStyle w:val="PlainText"/>
        <w:ind w:right="-2"/>
        <w:outlineLvl w:val="0"/>
        <w:rPr>
          <w:rFonts w:ascii="Times New Roman" w:hAnsi="Times New Roman" w:cs="Times New Roman"/>
          <w:b/>
          <w:bCs/>
          <w:noProof/>
          <w:sz w:val="23"/>
          <w:szCs w:val="23"/>
        </w:rPr>
      </w:pPr>
      <w:r w:rsidRPr="00C9580F">
        <w:rPr>
          <w:rFonts w:ascii="Times New Roman" w:hAnsi="Times New Roman" w:cs="Times New Roman"/>
          <w:sz w:val="23"/>
          <w:szCs w:val="23"/>
        </w:rPr>
        <w:tab/>
      </w:r>
      <w:r w:rsidRPr="00C9580F">
        <w:rPr>
          <w:rFonts w:ascii="Times New Roman" w:hAnsi="Times New Roman" w:cs="Times New Roman"/>
          <w:sz w:val="23"/>
          <w:szCs w:val="23"/>
        </w:rPr>
        <w:tab/>
      </w:r>
      <w:r w:rsidRPr="00C9580F">
        <w:rPr>
          <w:rFonts w:ascii="Times New Roman" w:hAnsi="Times New Roman" w:cs="Times New Roman"/>
          <w:b/>
          <w:bCs/>
          <w:noProof/>
          <w:sz w:val="23"/>
          <w:szCs w:val="23"/>
        </w:rPr>
        <w:t>ДОГОВОР АРЕНДЫ НЕДВИЖИМОГО ИМУЩЕСТВА  №  ___________</w:t>
      </w:r>
    </w:p>
    <w:p w:rsidR="00E36942" w:rsidRPr="00C9580F" w:rsidRDefault="00E36942" w:rsidP="00CA1501">
      <w:pPr>
        <w:pStyle w:val="PlainText"/>
        <w:ind w:right="-58"/>
        <w:rPr>
          <w:rFonts w:ascii="Times New Roman" w:hAnsi="Times New Roman" w:cs="Times New Roman"/>
          <w:noProof/>
          <w:sz w:val="23"/>
          <w:szCs w:val="23"/>
        </w:rPr>
      </w:pPr>
    </w:p>
    <w:p w:rsidR="00E36942" w:rsidRPr="00C9580F" w:rsidRDefault="00E36942" w:rsidP="00CA1501">
      <w:pPr>
        <w:pStyle w:val="PlainText"/>
        <w:ind w:right="-58"/>
        <w:jc w:val="center"/>
        <w:rPr>
          <w:rFonts w:ascii="Times New Roman" w:hAnsi="Times New Roman" w:cs="Times New Roman"/>
          <w:noProof/>
          <w:sz w:val="23"/>
          <w:szCs w:val="23"/>
        </w:rPr>
      </w:pPr>
      <w:r w:rsidRPr="00C9580F">
        <w:rPr>
          <w:rFonts w:ascii="Times New Roman" w:hAnsi="Times New Roman" w:cs="Times New Roman"/>
          <w:noProof/>
          <w:sz w:val="23"/>
          <w:szCs w:val="23"/>
        </w:rPr>
        <w:t xml:space="preserve">город ________________ </w:t>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t>"____" ________ ______г.</w:t>
      </w:r>
    </w:p>
    <w:p w:rsidR="00E36942" w:rsidRPr="00C9580F" w:rsidRDefault="00E36942" w:rsidP="00CA1501">
      <w:pPr>
        <w:pStyle w:val="PlainText"/>
        <w:ind w:right="-58"/>
        <w:rPr>
          <w:rFonts w:ascii="Times New Roman" w:hAnsi="Times New Roman" w:cs="Times New Roman"/>
          <w:noProof/>
          <w:sz w:val="23"/>
          <w:szCs w:val="23"/>
        </w:rPr>
      </w:pPr>
    </w:p>
    <w:p w:rsidR="00E36942" w:rsidRPr="00C9580F" w:rsidRDefault="00E36942" w:rsidP="00CA1501">
      <w:pPr>
        <w:pStyle w:val="PlainText"/>
        <w:ind w:right="-58" w:firstLine="720"/>
        <w:jc w:val="both"/>
        <w:rPr>
          <w:rFonts w:ascii="Times New Roman" w:hAnsi="Times New Roman" w:cs="Times New Roman"/>
          <w:noProof/>
          <w:sz w:val="23"/>
          <w:szCs w:val="23"/>
        </w:rPr>
      </w:pPr>
      <w:r w:rsidRPr="00C9580F">
        <w:rPr>
          <w:rFonts w:ascii="Times New Roman" w:hAnsi="Times New Roman" w:cs="Times New Roman"/>
          <w:sz w:val="23"/>
          <w:szCs w:val="23"/>
        </w:rPr>
        <w:t>О</w:t>
      </w:r>
      <w:r w:rsidRPr="00C9580F">
        <w:rPr>
          <w:rFonts w:ascii="Times New Roman" w:hAnsi="Times New Roman" w:cs="Times New Roman"/>
          <w:noProof/>
          <w:sz w:val="23"/>
          <w:szCs w:val="23"/>
        </w:rPr>
        <w:t>рганизация СО РАН ________________________________________________________ ____________________________________________________________________________________</w:t>
      </w:r>
    </w:p>
    <w:p w:rsidR="00E36942" w:rsidRPr="00C9580F" w:rsidRDefault="00E36942" w:rsidP="00CA1501">
      <w:pPr>
        <w:pStyle w:val="PlainText"/>
        <w:ind w:right="-58"/>
        <w:jc w:val="center"/>
        <w:rPr>
          <w:rFonts w:ascii="Times New Roman" w:hAnsi="Times New Roman" w:cs="Times New Roman"/>
          <w:noProof/>
          <w:sz w:val="23"/>
          <w:szCs w:val="23"/>
          <w:vertAlign w:val="superscript"/>
        </w:rPr>
      </w:pPr>
      <w:r w:rsidRPr="00C9580F">
        <w:rPr>
          <w:rFonts w:ascii="Times New Roman" w:hAnsi="Times New Roman" w:cs="Times New Roman"/>
          <w:noProof/>
          <w:sz w:val="23"/>
          <w:szCs w:val="23"/>
          <w:vertAlign w:val="superscript"/>
        </w:rPr>
        <w:t>(полное наименование организации)</w:t>
      </w:r>
    </w:p>
    <w:p w:rsidR="00E36942" w:rsidRPr="00C9580F" w:rsidRDefault="00E36942" w:rsidP="00CA1501">
      <w:pPr>
        <w:pStyle w:val="PlainText"/>
        <w:ind w:right="-58"/>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в лице руководителя _________________________________, действующего на основании Устава, именуемая в дальнейшем  “Арендодатель”, с одной стороны, и _________________________________________________________________ в лице руководителя </w:t>
      </w:r>
    </w:p>
    <w:p w:rsidR="00E36942" w:rsidRPr="00C9580F" w:rsidRDefault="00E36942" w:rsidP="00CA1501">
      <w:pPr>
        <w:pStyle w:val="PlainText"/>
        <w:ind w:right="-58"/>
        <w:jc w:val="center"/>
        <w:rPr>
          <w:rFonts w:ascii="Times New Roman" w:hAnsi="Times New Roman" w:cs="Times New Roman"/>
          <w:noProof/>
          <w:sz w:val="23"/>
          <w:szCs w:val="23"/>
          <w:vertAlign w:val="superscript"/>
        </w:rPr>
      </w:pPr>
      <w:r w:rsidRPr="00C9580F">
        <w:rPr>
          <w:rFonts w:ascii="Times New Roman" w:hAnsi="Times New Roman" w:cs="Times New Roman"/>
          <w:noProof/>
          <w:sz w:val="23"/>
          <w:szCs w:val="23"/>
          <w:vertAlign w:val="superscript"/>
        </w:rPr>
        <w:t>(полное наименование организации)</w:t>
      </w:r>
    </w:p>
    <w:p w:rsidR="00E36942" w:rsidRPr="00C9580F" w:rsidRDefault="00E36942" w:rsidP="00CA1501">
      <w:pPr>
        <w:pStyle w:val="PlainText"/>
        <w:ind w:right="-58"/>
        <w:jc w:val="both"/>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 действующего на основании ___________________________________________, именуемая в дальнейшем "Арендатор", с другой стороны, заключили договор  о нижеследующем:</w:t>
      </w:r>
    </w:p>
    <w:p w:rsidR="00E36942" w:rsidRPr="00C9580F" w:rsidRDefault="00E36942" w:rsidP="00CA1501">
      <w:pPr>
        <w:pStyle w:val="PlainText"/>
        <w:ind w:right="-58"/>
        <w:jc w:val="both"/>
        <w:rPr>
          <w:rFonts w:ascii="Times New Roman" w:hAnsi="Times New Roman" w:cs="Times New Roman"/>
          <w:noProof/>
          <w:sz w:val="23"/>
          <w:szCs w:val="23"/>
        </w:rPr>
      </w:pPr>
    </w:p>
    <w:p w:rsidR="00E36942" w:rsidRPr="00C9580F" w:rsidRDefault="00E36942" w:rsidP="00CA1501">
      <w:pPr>
        <w:pStyle w:val="PlainText"/>
        <w:numPr>
          <w:ilvl w:val="0"/>
          <w:numId w:val="3"/>
        </w:numPr>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Предмет договора</w:t>
      </w:r>
    </w:p>
    <w:p w:rsidR="00E36942" w:rsidRPr="00C9580F" w:rsidRDefault="00E36942" w:rsidP="00CA1501">
      <w:pPr>
        <w:pStyle w:val="PlainText"/>
        <w:ind w:right="-57" w:firstLine="567"/>
        <w:jc w:val="both"/>
        <w:rPr>
          <w:rFonts w:ascii="Times New Roman" w:hAnsi="Times New Roman" w:cs="Times New Roman"/>
          <w:noProof/>
          <w:sz w:val="23"/>
          <w:szCs w:val="23"/>
        </w:rPr>
      </w:pPr>
    </w:p>
    <w:p w:rsidR="00E36942" w:rsidRPr="006F089E" w:rsidRDefault="00E36942" w:rsidP="00CA1501">
      <w:pPr>
        <w:pStyle w:val="ListParagraph"/>
        <w:tabs>
          <w:tab w:val="left" w:pos="993"/>
        </w:tabs>
        <w:spacing w:after="0" w:line="240" w:lineRule="auto"/>
        <w:ind w:left="0" w:firstLine="426"/>
        <w:jc w:val="both"/>
        <w:rPr>
          <w:rFonts w:ascii="Times New Roman" w:hAnsi="Times New Roman" w:cs="Times New Roman"/>
          <w:noProof/>
        </w:rPr>
      </w:pPr>
      <w:r w:rsidRPr="006F089E">
        <w:rPr>
          <w:rFonts w:ascii="Times New Roman" w:hAnsi="Times New Roman" w:cs="Times New Roman"/>
          <w:noProof/>
        </w:rPr>
        <w:t xml:space="preserve">1.1. </w:t>
      </w:r>
      <w:r w:rsidRPr="00D757D6">
        <w:rPr>
          <w:rFonts w:ascii="Times New Roman" w:hAnsi="Times New Roman" w:cs="Times New Roman"/>
          <w:noProof/>
        </w:rPr>
        <w:t>Арендодател</w:t>
      </w:r>
      <w:r w:rsidRPr="00D757D6">
        <w:rPr>
          <w:rFonts w:ascii="Times New Roman" w:hAnsi="Times New Roman" w:cs="Times New Roman"/>
        </w:rPr>
        <w:t>ь</w:t>
      </w:r>
      <w:r w:rsidRPr="00D757D6">
        <w:rPr>
          <w:rFonts w:ascii="Times New Roman" w:hAnsi="Times New Roman" w:cs="Times New Roman"/>
          <w:noProof/>
        </w:rPr>
        <w:t xml:space="preserve"> сдает, а Арендатор принимает на основании результатов торгов (протокол № ______ от __________ ) во временное владение и пользование помещение (</w:t>
      </w:r>
      <w:r w:rsidRPr="00D757D6">
        <w:rPr>
          <w:rFonts w:ascii="Times New Roman" w:hAnsi="Times New Roman" w:cs="Times New Roman"/>
        </w:rPr>
        <w:t>№ 17</w:t>
      </w:r>
      <w:r>
        <w:rPr>
          <w:rFonts w:ascii="Times New Roman" w:hAnsi="Times New Roman" w:cs="Times New Roman"/>
        </w:rPr>
        <w:t xml:space="preserve"> на поэтажном плане</w:t>
      </w:r>
      <w:r w:rsidRPr="00D757D6">
        <w:rPr>
          <w:rFonts w:ascii="Times New Roman" w:hAnsi="Times New Roman" w:cs="Times New Roman"/>
        </w:rPr>
        <w:t>)</w:t>
      </w:r>
      <w:r w:rsidRPr="00D757D6">
        <w:rPr>
          <w:rFonts w:ascii="Times New Roman" w:hAnsi="Times New Roman" w:cs="Times New Roman"/>
          <w:noProof/>
        </w:rPr>
        <w:t xml:space="preserve"> </w:t>
      </w:r>
      <w:r>
        <w:rPr>
          <w:rFonts w:ascii="Times New Roman" w:hAnsi="Times New Roman" w:cs="Times New Roman"/>
          <w:noProof/>
        </w:rPr>
        <w:t xml:space="preserve">общей площадью 11,5 кв.м., на техническом этаже </w:t>
      </w:r>
      <w:r w:rsidRPr="00D757D6">
        <w:rPr>
          <w:rFonts w:ascii="Times New Roman" w:hAnsi="Times New Roman" w:cs="Times New Roman"/>
          <w:noProof/>
        </w:rPr>
        <w:t>в здании расположенно</w:t>
      </w:r>
      <w:r>
        <w:rPr>
          <w:rFonts w:ascii="Times New Roman" w:hAnsi="Times New Roman" w:cs="Times New Roman"/>
          <w:noProof/>
        </w:rPr>
        <w:t>м</w:t>
      </w:r>
      <w:r w:rsidRPr="00D757D6">
        <w:rPr>
          <w:rFonts w:ascii="Times New Roman" w:hAnsi="Times New Roman" w:cs="Times New Roman"/>
          <w:noProof/>
        </w:rPr>
        <w:t xml:space="preserve"> по адресу: Новосибирская область</w:t>
      </w:r>
      <w:r w:rsidRPr="006F089E">
        <w:rPr>
          <w:rFonts w:ascii="Times New Roman" w:hAnsi="Times New Roman" w:cs="Times New Roman"/>
          <w:noProof/>
        </w:rPr>
        <w:t xml:space="preserve">, г. Новосибирск, ул. Восход, 15, кадастровый номер 54:35:073100:0023:01, реестровый номер (РНФИ) </w:t>
      </w:r>
      <w:r w:rsidRPr="006F089E">
        <w:rPr>
          <w:rFonts w:ascii="Times New Roman" w:hAnsi="Times New Roman" w:cs="Times New Roman"/>
        </w:rPr>
        <w:t xml:space="preserve">П12880002583 от 21.11.2008 г. </w:t>
      </w:r>
      <w:r>
        <w:rPr>
          <w:rFonts w:ascii="Times New Roman" w:hAnsi="Times New Roman" w:cs="Times New Roman"/>
          <w:noProof/>
        </w:rPr>
        <w:t>для размещения и эксплуатации технического оборудования сотовой связи</w:t>
      </w:r>
      <w:r w:rsidRPr="006F089E">
        <w:rPr>
          <w:rFonts w:ascii="Times New Roman" w:hAnsi="Times New Roman" w:cs="Times New Roman"/>
          <w:noProof/>
        </w:rPr>
        <w:t xml:space="preserve">. </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0FCF">
        <w:rPr>
          <w:rFonts w:ascii="Times New Roman" w:hAnsi="Times New Roman" w:cs="Times New Roman"/>
          <w:noProof/>
          <w:sz w:val="23"/>
          <w:szCs w:val="23"/>
        </w:rPr>
        <w:t>1.</w:t>
      </w:r>
      <w:r w:rsidRPr="00C9580F">
        <w:rPr>
          <w:rFonts w:ascii="Times New Roman" w:hAnsi="Times New Roman" w:cs="Times New Roman"/>
          <w:noProof/>
          <w:sz w:val="23"/>
          <w:szCs w:val="23"/>
        </w:rPr>
        <w:t>2. Подробная характеристика, состав и фактическое состояние сдаваемого объекта отражаются в акте, подписываемом Арендодателем и Арендатором и являющемся неотъемлемой частью договора аренды (Приложение №1 к настоящему договору).</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1.3. К договору прилагается копия поэтажного плана помещений (либо копия технического паспорта) с обозначением передаваемого в аренду объекта, являющаяся неотъемлемой частью договора аренды (Приложение №2 к настоящему договору).</w:t>
      </w:r>
    </w:p>
    <w:p w:rsidR="00E36942" w:rsidRPr="00C9580F" w:rsidRDefault="00E36942" w:rsidP="00CA1501">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1.4. Арендатору одновременно с передачей прав владения и пользования объектом аренды передается право пользования на часть земельного участка, которая занята этим объектом или пропорциональна его размерам и необходима для использования в соответствии с его назначением, площадью ________________ кв. м.</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1.5. К отношениям, регулируемым данным договором, применяются правила §4 Главы 34 ГК РФ.</w:t>
      </w:r>
    </w:p>
    <w:p w:rsidR="00E36942" w:rsidRPr="00C9580F" w:rsidRDefault="00E36942" w:rsidP="00CA1501">
      <w:pPr>
        <w:pStyle w:val="PlainText"/>
        <w:ind w:right="-58" w:firstLine="567"/>
        <w:jc w:val="both"/>
        <w:rPr>
          <w:rFonts w:ascii="Times New Roman" w:hAnsi="Times New Roman" w:cs="Times New Roman"/>
          <w:noProof/>
          <w:sz w:val="23"/>
          <w:szCs w:val="23"/>
        </w:rPr>
      </w:pPr>
    </w:p>
    <w:p w:rsidR="00E36942" w:rsidRPr="00C9580F" w:rsidRDefault="00E36942" w:rsidP="00CA1501">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 Обязанности сторон</w:t>
      </w:r>
    </w:p>
    <w:p w:rsidR="00E36942" w:rsidRPr="00C9580F" w:rsidRDefault="00E36942" w:rsidP="00CA1501">
      <w:pPr>
        <w:pStyle w:val="PlainText"/>
        <w:ind w:right="-57" w:firstLine="567"/>
        <w:jc w:val="both"/>
        <w:outlineLvl w:val="0"/>
        <w:rPr>
          <w:rFonts w:ascii="Times New Roman" w:hAnsi="Times New Roman" w:cs="Times New Roman"/>
          <w:b/>
          <w:bCs/>
          <w:noProof/>
          <w:sz w:val="23"/>
          <w:szCs w:val="23"/>
        </w:rPr>
      </w:pPr>
    </w:p>
    <w:p w:rsidR="00E36942" w:rsidRPr="00C9580F" w:rsidRDefault="00E36942" w:rsidP="00CA1501">
      <w:pPr>
        <w:pStyle w:val="PlainText"/>
        <w:ind w:right="-57" w:firstLine="567"/>
        <w:jc w:val="both"/>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2.1. Арендодатель  обязуется:</w:t>
      </w:r>
    </w:p>
    <w:p w:rsidR="00E36942" w:rsidRPr="00C9580F" w:rsidRDefault="00E36942" w:rsidP="00CA1501">
      <w:pPr>
        <w:pStyle w:val="PlainText"/>
        <w:ind w:right="-57" w:firstLine="567"/>
        <w:jc w:val="both"/>
        <w:rPr>
          <w:rFonts w:ascii="Times New Roman" w:hAnsi="Times New Roman" w:cs="Times New Roman"/>
          <w:noProof/>
          <w:sz w:val="23"/>
          <w:szCs w:val="23"/>
        </w:rPr>
      </w:pPr>
    </w:p>
    <w:p w:rsidR="00E36942" w:rsidRPr="00C9580F" w:rsidRDefault="00E36942" w:rsidP="00CA1501">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2.1.1. Передать объект Арендатору по акту не позднее 5-ти дневного срока с момента подписании договора Сторонами.</w:t>
      </w:r>
    </w:p>
    <w:p w:rsidR="00E36942" w:rsidRPr="00C9580F" w:rsidRDefault="00E36942" w:rsidP="00CA1501">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2.1.2. Предоставить Арендатору копии следующих документов, относящихся к объекту:</w:t>
      </w:r>
    </w:p>
    <w:p w:rsidR="00E36942" w:rsidRPr="00C9580F" w:rsidRDefault="00E36942" w:rsidP="00CA1501">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_______________________________________________________________________________</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Отсутствие в договоре сведений о передаваемых документах свидетельствует о договоренности сторон об эксплуатации передаваемого объекта без указанных документов.</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2.1.3. В случае аварий, происшедших в арендуемом объекте, явиться по вызову Арендатора для составления совместного акта не позднее 2-х календарных дней с момента получения уведомления.</w:t>
      </w:r>
    </w:p>
    <w:p w:rsidR="00E36942" w:rsidRPr="00C9580F" w:rsidRDefault="00E36942" w:rsidP="00CA1501">
      <w:pPr>
        <w:pStyle w:val="PlainText"/>
        <w:ind w:right="-58" w:firstLine="567"/>
        <w:jc w:val="both"/>
        <w:outlineLvl w:val="0"/>
        <w:rPr>
          <w:rFonts w:ascii="Times New Roman" w:hAnsi="Times New Roman" w:cs="Times New Roman"/>
          <w:b/>
          <w:bCs/>
          <w:noProof/>
          <w:sz w:val="23"/>
          <w:szCs w:val="23"/>
        </w:rPr>
      </w:pPr>
    </w:p>
    <w:p w:rsidR="00E36942" w:rsidRPr="00C9580F" w:rsidRDefault="00E36942" w:rsidP="00CA1501">
      <w:pPr>
        <w:pStyle w:val="PlainText"/>
        <w:ind w:right="-58" w:firstLine="567"/>
        <w:jc w:val="both"/>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2.2. Арендатор обязуется:</w:t>
      </w:r>
    </w:p>
    <w:p w:rsidR="00E36942" w:rsidRPr="00C9580F" w:rsidRDefault="00E36942" w:rsidP="00CA1501">
      <w:pPr>
        <w:pStyle w:val="PlainText"/>
        <w:ind w:right="-58" w:firstLine="567"/>
        <w:jc w:val="both"/>
        <w:rPr>
          <w:rFonts w:ascii="Times New Roman" w:hAnsi="Times New Roman" w:cs="Times New Roman"/>
          <w:noProof/>
          <w:sz w:val="23"/>
          <w:szCs w:val="23"/>
        </w:rPr>
      </w:pP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 Принять объект у Арендодателя по акту не позднее 5-ти дневного срока с момента подписания договора Сторонами.</w:t>
      </w:r>
    </w:p>
    <w:p w:rsidR="00E36942"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2.2.2. Использовать объект аренды только по прямому назначению в соответствии с п. 1.1. и условиями настоящего договора.        </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2.2.3. Своевременно вносить арендную плату и другие платежи, предусмотренные разделом 3 настоящего договора.</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2.2.4. Содержать объект аренды и прилегающую к нему территорию в исправном состоянии, соблюдать технические, санитарные и противопожарные правила,</w:t>
      </w:r>
      <w:r w:rsidRPr="00C9580F">
        <w:rPr>
          <w:rFonts w:ascii="Times New Roman" w:hAnsi="Times New Roman" w:cs="Times New Roman"/>
          <w:color w:val="000000"/>
          <w:sz w:val="22"/>
          <w:szCs w:val="22"/>
        </w:rPr>
        <w:t xml:space="preserve"> </w:t>
      </w:r>
      <w:r w:rsidRPr="00C9580F">
        <w:rPr>
          <w:rFonts w:ascii="Times New Roman" w:hAnsi="Times New Roman" w:cs="Times New Roman"/>
          <w:noProof/>
          <w:sz w:val="23"/>
          <w:szCs w:val="23"/>
        </w:rPr>
        <w:t>не  допускать  захламления  бытовым  и  строительным  мусором внутренних дворов здания, арендуемых помещений и мест общего пользования. Немедленно информировать Арендодателя о случаях аварии, пожара или стихийных бедствиях,  случившихся на объекте.</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2.2.5. Производить за свой счет текущий ремонт арендуемого объекта, техническое обслуживание и текущий ремонт инженерных коммуникаций и оборудования объекта в соответствии с действующими нормами и правилами.</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2.2.6. Производить за свой счет и только с письменного согласия Арендодателя капитальный ремонт, если такой ремонт не вызван техническим состоянием объекта, а производится Арендатором в собственных интересах и вызван спецификой его деятельности (усиление конструкций, фундаментов, улучшенная отделка помещений и т.п.), а также переоборудование и перепланировку арендованного объекта, в соответствии с действующими строительными нормами и правилами, с предоставлением Арендодателю необходимых смет, счетов, актов приемки работ и других документов. При этом необходимое оформление соответствующих изменений в документах кадастрового учета и государственная перерегистрация прав на объект производится за счет Арендатора. Все работы производятся Арендатором с обязательным соблюдением действующих СНиПов, ТУ, ГОСТов, а так же других ведомственных норм и требований.</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2.2.7. Безвозмездно передать Арендодателю произведенные улучшения, неотделяемые без нанесения вреда объекту аренды.</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2.2.8. Без письменного согласия Арендодателя, председателя СО РАН  и Территориального управления Росимущества в Новосибирской области не сдавать арендованный объект в субаренду и не передавать свои права и обязанности по данному договору другому лицу, не предоставлять их в безвозмездное пользование, а также не отдавать арендные права в залог и не вносить их в качестве вклада в уставный капитал хозяйственных товариществ и обществ или паевого взноса в производственный кооператив.</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2.2.9. Обеспечить беспрепятственный допуск на арендуемый объект представителей Арендодателя, СО РАН, Территориального управления Росимущества в Новосибирской области и специализированных служб для осуществления контроля над состоянием помещений, инженерных коммуникаций и оборудования, а так использование имущества согласно условий настоящего договора.  В случае обнаружения нарушений и выдачи соответствующих предписаний принимать меры для их своевременного устранения.</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2.2.10. Не создавать препятствий для осуществления Арендодателем его производственной, научной и административной деятельности.</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2.2.11. Если объектом аренды является отдельно стоящее здание, заключить договор на аварийное обслуживание арендуемого объекта с соответствующими организациями. При отсутствии таких договоров вся ответственность за возмещение убытков по восстановлению здания и ликвидации последствий аварий ложится на Арендатора.</w:t>
      </w:r>
    </w:p>
    <w:p w:rsidR="00E36942" w:rsidRPr="00C9580F" w:rsidRDefault="00E36942" w:rsidP="00CA1501">
      <w:pPr>
        <w:widowControl w:val="0"/>
        <w:spacing w:after="0" w:line="240" w:lineRule="auto"/>
        <w:ind w:firstLine="720"/>
        <w:jc w:val="both"/>
        <w:rPr>
          <w:rFonts w:ascii="Times New Roman" w:hAnsi="Times New Roman" w:cs="Times New Roman"/>
          <w:color w:val="000000"/>
        </w:rPr>
      </w:pPr>
      <w:r w:rsidRPr="00C9580F">
        <w:rPr>
          <w:rFonts w:ascii="Times New Roman" w:hAnsi="Times New Roman" w:cs="Times New Roman"/>
          <w:noProof/>
          <w:sz w:val="23"/>
          <w:szCs w:val="23"/>
        </w:rPr>
        <w:t>2.2.12</w:t>
      </w:r>
      <w:r w:rsidRPr="00C9580F">
        <w:rPr>
          <w:rFonts w:ascii="Times New Roman" w:hAnsi="Times New Roman" w:cs="Times New Roman"/>
          <w:b/>
          <w:bCs/>
          <w:noProof/>
          <w:sz w:val="23"/>
          <w:szCs w:val="23"/>
        </w:rPr>
        <w:t>. </w:t>
      </w:r>
      <w:r w:rsidRPr="00C9580F">
        <w:rPr>
          <w:rFonts w:ascii="Times New Roman" w:hAnsi="Times New Roman" w:cs="Times New Roman"/>
          <w:noProof/>
          <w:sz w:val="23"/>
          <w:szCs w:val="23"/>
        </w:rPr>
        <w:t xml:space="preserve">По окончании договора аренды или при досрочном освобождении помещений </w:t>
      </w:r>
      <w:r w:rsidRPr="00C9580F">
        <w:rPr>
          <w:rFonts w:ascii="Times New Roman" w:hAnsi="Times New Roman" w:cs="Times New Roman"/>
          <w:color w:val="000000"/>
        </w:rPr>
        <w:t>освободить занимаемые помещения не  позднее  трех  дней с момента окончания</w:t>
      </w:r>
      <w:r w:rsidRPr="00C9580F">
        <w:rPr>
          <w:rFonts w:ascii="Times New Roman" w:hAnsi="Times New Roman" w:cs="Times New Roman"/>
        </w:rPr>
        <w:t xml:space="preserve"> </w:t>
      </w:r>
      <w:r w:rsidRPr="00C9580F">
        <w:rPr>
          <w:rFonts w:ascii="Times New Roman" w:hAnsi="Times New Roman" w:cs="Times New Roman"/>
          <w:color w:val="000000"/>
        </w:rPr>
        <w:t xml:space="preserve">действия настоящего договора, </w:t>
      </w:r>
      <w:r w:rsidRPr="00C9580F">
        <w:rPr>
          <w:rFonts w:ascii="Times New Roman" w:hAnsi="Times New Roman" w:cs="Times New Roman"/>
          <w:noProof/>
          <w:sz w:val="23"/>
          <w:szCs w:val="23"/>
        </w:rPr>
        <w:t xml:space="preserve">сдать объект Арендодателю по акту в исправном состоянии с учетом нормального износа. </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2.2.13. Одновременно с заключением настоящего договора заключить с Арендодателем (или с поставщиком услуг) договор на возмещение (с поставщиком услуг – договор на поставку услуг)</w:t>
      </w:r>
      <w:r w:rsidRPr="00C9580F">
        <w:rPr>
          <w:rFonts w:ascii="Times New Roman" w:hAnsi="Times New Roman" w:cs="Times New Roman"/>
          <w:noProof/>
          <w:color w:val="FF0000"/>
          <w:sz w:val="23"/>
          <w:szCs w:val="23"/>
        </w:rPr>
        <w:t xml:space="preserve"> </w:t>
      </w:r>
      <w:r w:rsidRPr="00C9580F">
        <w:rPr>
          <w:rFonts w:ascii="Times New Roman" w:hAnsi="Times New Roman" w:cs="Times New Roman"/>
          <w:noProof/>
          <w:sz w:val="23"/>
          <w:szCs w:val="23"/>
        </w:rPr>
        <w:t>коммунальных, эксплуатационных и иных расходов Арендодателя по содержанию объекта аренды, а также, при необходимости, соглашение о порядке содержания и эксплуатации мест общего пользования и общей территории.</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2.2.14. Назначить приказом ответственного за тепло- и энергохозяйство или отдельным актом определить ответственного за безопасную эксплуатацию электроустановок.</w:t>
      </w:r>
    </w:p>
    <w:p w:rsidR="00E36942" w:rsidRPr="00C9580F" w:rsidRDefault="00E36942" w:rsidP="00CA1501">
      <w:pPr>
        <w:pStyle w:val="PlainText"/>
        <w:ind w:right="-58" w:firstLine="567"/>
        <w:jc w:val="both"/>
        <w:rPr>
          <w:rFonts w:ascii="Times New Roman" w:hAnsi="Times New Roman" w:cs="Times New Roman"/>
          <w:noProof/>
          <w:sz w:val="23"/>
          <w:szCs w:val="23"/>
        </w:rPr>
      </w:pPr>
    </w:p>
    <w:p w:rsidR="00E36942" w:rsidRPr="00C9580F" w:rsidRDefault="00E36942" w:rsidP="00CA1501">
      <w:pPr>
        <w:pStyle w:val="PlainText"/>
        <w:ind w:right="-58"/>
        <w:jc w:val="center"/>
        <w:outlineLvl w:val="0"/>
        <w:rPr>
          <w:rFonts w:ascii="Times New Roman" w:hAnsi="Times New Roman" w:cs="Times New Roman"/>
          <w:b/>
          <w:bCs/>
          <w:sz w:val="23"/>
          <w:szCs w:val="23"/>
        </w:rPr>
      </w:pPr>
      <w:r w:rsidRPr="00C9580F">
        <w:rPr>
          <w:rFonts w:ascii="Times New Roman" w:hAnsi="Times New Roman" w:cs="Times New Roman"/>
          <w:b/>
          <w:bCs/>
          <w:noProof/>
          <w:sz w:val="23"/>
          <w:szCs w:val="23"/>
        </w:rPr>
        <w:t xml:space="preserve">3. Платежи и расчеты </w:t>
      </w:r>
      <w:r w:rsidRPr="00C9580F">
        <w:rPr>
          <w:rFonts w:ascii="Times New Roman" w:hAnsi="Times New Roman" w:cs="Times New Roman"/>
          <w:b/>
          <w:bCs/>
          <w:sz w:val="23"/>
          <w:szCs w:val="23"/>
        </w:rPr>
        <w:t>по договору</w:t>
      </w:r>
    </w:p>
    <w:p w:rsidR="00E36942" w:rsidRPr="00C9580F" w:rsidRDefault="00E36942" w:rsidP="00CA1501">
      <w:pPr>
        <w:pStyle w:val="PlainText"/>
        <w:ind w:right="-58" w:firstLine="567"/>
        <w:jc w:val="both"/>
        <w:rPr>
          <w:rFonts w:ascii="Times New Roman" w:hAnsi="Times New Roman" w:cs="Times New Roman"/>
          <w:noProof/>
          <w:sz w:val="23"/>
          <w:szCs w:val="23"/>
        </w:rPr>
      </w:pP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3.1. Арендатор уплачивает арендную плату по ставке _______ руб. за 1 кв. м в год на основании протокола торгов № _______ от ___________ (в случае заключения договора без проведения торгов – на основании отчета об оценке № _______ от _________ , выполненного ________________________), что за общую площадь арендуемого объекта за период действия договора составляет ____________________ руб., а также</w:t>
      </w:r>
      <w:r w:rsidRPr="00C9580F">
        <w:rPr>
          <w:rFonts w:ascii="Times New Roman" w:hAnsi="Times New Roman" w:cs="Times New Roman"/>
          <w:sz w:val="23"/>
          <w:szCs w:val="23"/>
        </w:rPr>
        <w:t xml:space="preserve">   НДС в размере ______________________ руб. </w:t>
      </w:r>
    </w:p>
    <w:p w:rsidR="00E36942" w:rsidRPr="00C9580F" w:rsidRDefault="00E36942" w:rsidP="00CA1501">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Арендная плата (без НДС) в размере ________________ руб. перечисляется Арендатором ежемесячно до 10 числа текущего месяца в доход федерального бюджета на счет Управления федерального казначейства по субъекту Российской Федерации. </w:t>
      </w:r>
    </w:p>
    <w:p w:rsidR="00E36942" w:rsidRPr="00C9580F" w:rsidRDefault="00E36942" w:rsidP="00CA1501">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НДС в размере ____________ руб. перечисляется Арендатором на лицевой счет по учету внебюджетных средств Арендодателя, открытый в территориальном отделении Управления Федерального казначейства по субъекту Российской Федерации. </w:t>
      </w:r>
    </w:p>
    <w:p w:rsidR="00E36942" w:rsidRPr="00C9580F" w:rsidRDefault="00E36942" w:rsidP="00CA1501">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3.2. Арендная плата и НДС по настоящему договору вносятся в порядке, предусмотренном в п. 3.1. договора, за исключением оплаты за декабрь текущего года, которую арендатор обязуется уплачивать до 30 (тридцатого) ноября текущего года. </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3.3. Арендатор считается исполнившим обязательства по уплате арендной платы с момента зачисления денежных средств на лицевой счет по дополнительному бюджетному финансированию за счет арендных платежей Арендодателя. </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3.4. Арендатор обязан получать счета и счета-фактуры по настоящему договору по месту нахождения Арендодателя.</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3.5. Расходы Арендодателя по содержанию объекта аренды не включаются в установленную настоящим договором величину арендной платы. Оплата (возмещение) данных расходов производится Арендатором в порядке и в сроки, установленные условиями настоящего договора, либо условиями отдельного договора, заключенного между Арендатором и Арендодателем. </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3.6. В случае, если законодательством Российской Федерации будет установлен иной порядок перечисления арендной платы, чем предусмотренный п. 3.1 настоящего договора, Арендатор обязан принять новый порядок к исполнению без оформления сторонами дополнительного соглашения.</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3.7. Размер годовой арендной платы пересматривается Арендодателем, по согласованию с СО РАН и Территориальным управлением Росимущества в Новосибирской области, в одностороннем порядке не более одного раза в год.</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Уведомление о перерасчете арендной платы направляется Арендатору  заказным письмом или вручается под расписку, является обязательным для Арендатора и составляет неотъемлемую часть настоящего договора.</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Новый размер арендной платы устанавливается с даты, указанной в уведомлении, а при ее отсутствии с момента получения Арендатором уведомления или в любом случае не позднее 5 дней с даты его отправки заказным письмом по адресу, указанному в договоре.</w:t>
      </w:r>
    </w:p>
    <w:p w:rsidR="00E36942" w:rsidRPr="00C9580F" w:rsidRDefault="00E36942" w:rsidP="00CA1501">
      <w:pPr>
        <w:pStyle w:val="PlainText"/>
        <w:ind w:right="-58"/>
        <w:jc w:val="center"/>
        <w:outlineLvl w:val="0"/>
        <w:rPr>
          <w:rFonts w:ascii="Times New Roman" w:hAnsi="Times New Roman" w:cs="Times New Roman"/>
          <w:b/>
          <w:bCs/>
          <w:noProof/>
          <w:sz w:val="23"/>
          <w:szCs w:val="23"/>
        </w:rPr>
      </w:pPr>
    </w:p>
    <w:p w:rsidR="00E36942" w:rsidRPr="00C9580F" w:rsidRDefault="00E36942" w:rsidP="00CA1501">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4. Ответственность сторон</w:t>
      </w:r>
    </w:p>
    <w:p w:rsidR="00E36942" w:rsidRPr="00C9580F" w:rsidRDefault="00E36942" w:rsidP="00CA1501">
      <w:pPr>
        <w:pStyle w:val="PlainText"/>
        <w:ind w:right="-58" w:firstLine="567"/>
        <w:jc w:val="both"/>
        <w:rPr>
          <w:rFonts w:ascii="Times New Roman" w:hAnsi="Times New Roman" w:cs="Times New Roman"/>
          <w:noProof/>
          <w:sz w:val="23"/>
          <w:szCs w:val="23"/>
        </w:rPr>
      </w:pP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4.1. Стороны по настоящему договору несут ответственность за ненадлежащее исполнение принятых на себя обязательств в соответствии с законом и настоящим договором.</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4.2. За просрочку оплаты арендной платы Арендатор самостоятельно исчисляет и уплачивает пеню в размере 0,05 процента с просроченной суммы за каждый день просрочки и перечисляет её в доход федерального бюджета (код доходов бюджетов РФ ____________________________________).</w:t>
      </w:r>
    </w:p>
    <w:p w:rsidR="00E36942" w:rsidRPr="00C9580F" w:rsidRDefault="00E36942" w:rsidP="00CA1501">
      <w:pPr>
        <w:widowControl w:val="0"/>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         4.3. Уплата пени,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 </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4.4 Арендодатель не отвечает за недостатки сданного в аренду объекта, если эти недостатки заранее были известны Арендатору и отражены в передаточном акте, либо эти недостатки могли и должны были быть обнаруженными Арендатором при передаче объекта аренды.</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4.5. Арендодатель не возмещает Арендатору стоимость произведенного Арендатором капитального ремонта, вызванного состоянием помещения, если такой ремонт предварительно не согласован с Арендодателем, а по окончании ремонта ему не предоставлены финансовые документы, подтверждающие произведенные затраты и техническая документация, свидетельствующая о том, что работы произведены и приняты в соответствии со строительными нормами и правилами, при этом приемка выполненных работ, в том числе скрытых, произведена с участием представителя Арендодателя.</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4.6. В случае нарушения обязательств, предусмотренных п.2.2.12 договора, Арендатор оплачивает все платежи, предусмотренные настоящим договором, в том числе пени, за период фактического пользования объектом аренды до возвращения его Арендодателю по акту. </w:t>
      </w:r>
    </w:p>
    <w:p w:rsidR="00E36942" w:rsidRPr="00C9580F" w:rsidRDefault="00E36942" w:rsidP="00CA1501">
      <w:pPr>
        <w:pStyle w:val="PlainText"/>
        <w:ind w:right="-58" w:firstLine="567"/>
        <w:jc w:val="both"/>
        <w:rPr>
          <w:rFonts w:ascii="Times New Roman" w:hAnsi="Times New Roman" w:cs="Times New Roman"/>
          <w:b/>
          <w:bCs/>
          <w:noProof/>
          <w:sz w:val="23"/>
          <w:szCs w:val="23"/>
        </w:rPr>
      </w:pPr>
      <w:r w:rsidRPr="00C9580F">
        <w:rPr>
          <w:rFonts w:ascii="Times New Roman" w:hAnsi="Times New Roman" w:cs="Times New Roman"/>
          <w:noProof/>
          <w:sz w:val="23"/>
          <w:szCs w:val="23"/>
        </w:rPr>
        <w:t xml:space="preserve"> </w:t>
      </w:r>
    </w:p>
    <w:p w:rsidR="00E36942" w:rsidRPr="00C9580F" w:rsidRDefault="00E36942" w:rsidP="00CA1501">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5. Действие договора</w:t>
      </w:r>
    </w:p>
    <w:p w:rsidR="00E36942" w:rsidRPr="00C9580F" w:rsidRDefault="00E36942" w:rsidP="00CA1501">
      <w:pPr>
        <w:pStyle w:val="PlainText"/>
        <w:ind w:right="-58" w:firstLine="567"/>
        <w:jc w:val="both"/>
        <w:rPr>
          <w:rFonts w:ascii="Times New Roman" w:hAnsi="Times New Roman" w:cs="Times New Roman"/>
          <w:noProof/>
          <w:sz w:val="23"/>
          <w:szCs w:val="23"/>
        </w:rPr>
      </w:pP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5.1. Договор вступает в действие с "___"____________ ______г. и действует до "___"_________________ _____г.  </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5.2. Договор аренды подлежит досрочному расторжению:</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по соглашению сторон (в случае если инициатором досрочного расторжения договора аренды выступает Арендатор он выплачивает Арендодателю компенсацию в сумме равную арендной плате за два месяца);</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при ликвидации Арендатора;</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случае стихийных бедствий, аварий и других чрезвычайных обстоятельств, повлекших невозможность использования помещения по назначению;</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других случаях, установленных законом.</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5.3. Договор подлежит досрочному расторжению во внесудебном порядке по  инициативе Арендодателя с уведомлением об этом Арендатора за 10 дней до расторжения договора:</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случае неуплаты либо просрочки оплаты Арендатором арендной платы более двух установленных договором сроков внесения платежей;</w:t>
      </w:r>
    </w:p>
    <w:p w:rsidR="00E36942" w:rsidRPr="00C9580F" w:rsidRDefault="00E36942" w:rsidP="00CA1501">
      <w:pPr>
        <w:pStyle w:val="PlainText"/>
        <w:ind w:right="-58" w:firstLine="567"/>
        <w:jc w:val="both"/>
        <w:rPr>
          <w:rFonts w:ascii="Times New Roman" w:hAnsi="Times New Roman" w:cs="Times New Roman"/>
          <w:sz w:val="23"/>
          <w:szCs w:val="23"/>
        </w:rPr>
      </w:pPr>
      <w:r w:rsidRPr="00C9580F">
        <w:rPr>
          <w:rFonts w:ascii="Times New Roman" w:hAnsi="Times New Roman" w:cs="Times New Roman"/>
          <w:noProof/>
          <w:sz w:val="23"/>
          <w:szCs w:val="23"/>
        </w:rPr>
        <w:t>- в случае использования объекта не по назначению, либо с нарушением условий договора, предусмотренных п.п. 2.2.4, 2.2.5, 2.2.8, 2.2.10</w:t>
      </w:r>
      <w:r w:rsidRPr="00C9580F">
        <w:rPr>
          <w:rFonts w:ascii="Times New Roman" w:hAnsi="Times New Roman" w:cs="Times New Roman"/>
          <w:sz w:val="23"/>
          <w:szCs w:val="23"/>
        </w:rPr>
        <w:t>, 2.2.13, 2.2.14;</w:t>
      </w:r>
    </w:p>
    <w:p w:rsidR="00E36942" w:rsidRPr="00C9580F" w:rsidRDefault="00E36942" w:rsidP="00CA1501">
      <w:pPr>
        <w:pStyle w:val="PlainText"/>
        <w:ind w:right="-58" w:firstLine="567"/>
        <w:jc w:val="both"/>
        <w:rPr>
          <w:rFonts w:ascii="Times New Roman" w:hAnsi="Times New Roman" w:cs="Times New Roman"/>
          <w:sz w:val="23"/>
          <w:szCs w:val="23"/>
        </w:rPr>
      </w:pPr>
      <w:r w:rsidRPr="00C9580F">
        <w:rPr>
          <w:rFonts w:ascii="Times New Roman" w:hAnsi="Times New Roman" w:cs="Times New Roman"/>
          <w:sz w:val="23"/>
          <w:szCs w:val="23"/>
        </w:rPr>
        <w:t>- в случае несоблюдения установленных законодательством Российской Федерации требований противопожарной безопасности.</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sz w:val="23"/>
          <w:szCs w:val="23"/>
        </w:rPr>
        <w:t xml:space="preserve">В случае досрочного расторжения договора по причинам, поименованным в п. 5.3. настоящего договора, Арендатор выплачивает Арендатору штраф в сумме равный </w:t>
      </w:r>
      <w:r w:rsidRPr="00C9580F">
        <w:rPr>
          <w:rFonts w:ascii="Times New Roman" w:hAnsi="Times New Roman" w:cs="Times New Roman"/>
          <w:noProof/>
          <w:sz w:val="23"/>
          <w:szCs w:val="23"/>
        </w:rPr>
        <w:t>двухмесячной арендной плате.</w:t>
      </w:r>
      <w:r w:rsidRPr="00C9580F">
        <w:rPr>
          <w:rFonts w:ascii="Times New Roman" w:hAnsi="Times New Roman" w:cs="Times New Roman"/>
          <w:sz w:val="23"/>
          <w:szCs w:val="23"/>
        </w:rPr>
        <w:t xml:space="preserve"> </w:t>
      </w:r>
    </w:p>
    <w:p w:rsidR="00E36942" w:rsidRPr="00C9580F" w:rsidRDefault="00E36942" w:rsidP="00CA1501">
      <w:pPr>
        <w:widowControl w:val="0"/>
        <w:jc w:val="both"/>
        <w:rPr>
          <w:rFonts w:ascii="Times New Roman" w:hAnsi="Times New Roman" w:cs="Times New Roman"/>
          <w:color w:val="000000"/>
        </w:rPr>
      </w:pPr>
      <w:r w:rsidRPr="00C9580F">
        <w:rPr>
          <w:rFonts w:ascii="Times New Roman" w:hAnsi="Times New Roman" w:cs="Times New Roman"/>
          <w:sz w:val="23"/>
          <w:szCs w:val="23"/>
        </w:rPr>
        <w:t xml:space="preserve">         5.4. </w:t>
      </w:r>
      <w:r w:rsidRPr="00C9580F">
        <w:rPr>
          <w:rFonts w:ascii="Times New Roman" w:hAnsi="Times New Roman" w:cs="Times New Roman"/>
          <w:color w:val="000000"/>
        </w:rPr>
        <w:t>По истечении срока действия настоящего договора Арендатор не имеет преимущественного права перед другими лицами на заключение договора аренды на новый срок.</w:t>
      </w:r>
    </w:p>
    <w:p w:rsidR="00E36942" w:rsidRDefault="00E36942" w:rsidP="00CA1501">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6. Особые условия</w:t>
      </w:r>
    </w:p>
    <w:p w:rsidR="00E36942" w:rsidRPr="00C9580F" w:rsidRDefault="00E36942" w:rsidP="00CA1501">
      <w:pPr>
        <w:pStyle w:val="PlainText"/>
        <w:ind w:right="-58"/>
        <w:jc w:val="center"/>
        <w:outlineLvl w:val="0"/>
        <w:rPr>
          <w:rFonts w:ascii="Times New Roman" w:hAnsi="Times New Roman" w:cs="Times New Roman"/>
          <w:b/>
          <w:bCs/>
          <w:noProof/>
          <w:sz w:val="23"/>
          <w:szCs w:val="23"/>
        </w:rPr>
      </w:pP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6.1. Реорганизация Арендодателя, перемена принадлежности объекта аренды являются основанием для заключения договора с правопреемниками на условиях настоящего договора и в пределах срока его действия.</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6.2. Арендодатель вправе застраховать  риск неуплаты арендных платежей по настоящему договору. При выплате страховщиком Арендодателю страхового возмещения право требования в пределах выплаченной суммы переходит к страховщику.</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6.3. Арендатору не разрешается размещать на арендованном объекте щиты, указатели, объявления, носящие рекламный характер, без заключения соответствующего договора с Арендодателем, кроме вывески на входе с указанием наименования Арендатора и времени его работы.</w:t>
      </w:r>
    </w:p>
    <w:p w:rsidR="00E36942" w:rsidRPr="00C9580F" w:rsidRDefault="00E36942" w:rsidP="00CA1501">
      <w:pPr>
        <w:pStyle w:val="PlainText"/>
        <w:ind w:right="-58"/>
        <w:jc w:val="center"/>
        <w:rPr>
          <w:rFonts w:ascii="Times New Roman" w:hAnsi="Times New Roman" w:cs="Times New Roman"/>
          <w:b/>
          <w:bCs/>
          <w:noProof/>
          <w:sz w:val="23"/>
          <w:szCs w:val="23"/>
        </w:rPr>
      </w:pPr>
    </w:p>
    <w:p w:rsidR="00E36942" w:rsidRPr="00C9580F" w:rsidRDefault="00E36942" w:rsidP="00CA1501">
      <w:pPr>
        <w:pStyle w:val="PlainText"/>
        <w:ind w:right="-58"/>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7. Порядок разрешения споров.</w:t>
      </w:r>
    </w:p>
    <w:p w:rsidR="00E36942" w:rsidRPr="00C9580F" w:rsidRDefault="00E36942" w:rsidP="00CA1501">
      <w:pPr>
        <w:pStyle w:val="PlainText"/>
        <w:ind w:right="-58"/>
        <w:jc w:val="center"/>
        <w:rPr>
          <w:rFonts w:ascii="Times New Roman" w:hAnsi="Times New Roman" w:cs="Times New Roman"/>
          <w:b/>
          <w:bCs/>
          <w:noProof/>
          <w:sz w:val="23"/>
          <w:szCs w:val="23"/>
        </w:rPr>
      </w:pP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7.1. Все споры или разногласия, возникающие между Сторонами из настоящего Договора, разрешаются путем переговоров.</w:t>
      </w:r>
    </w:p>
    <w:p w:rsidR="00E36942" w:rsidRPr="00C9580F" w:rsidRDefault="00E36942" w:rsidP="00CA1501">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7.2.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законодательством порядке.</w:t>
      </w:r>
    </w:p>
    <w:p w:rsidR="00E36942" w:rsidRPr="00C9580F" w:rsidRDefault="00E36942" w:rsidP="00CA1501">
      <w:pPr>
        <w:pStyle w:val="PlainText"/>
        <w:ind w:right="-58"/>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8. Заключительные положения</w:t>
      </w:r>
    </w:p>
    <w:p w:rsidR="00E36942" w:rsidRPr="00C9580F" w:rsidRDefault="00E36942" w:rsidP="00CA1501">
      <w:pPr>
        <w:pStyle w:val="PlainText"/>
        <w:ind w:right="-57" w:firstLine="567"/>
        <w:jc w:val="both"/>
        <w:rPr>
          <w:rFonts w:ascii="Times New Roman" w:hAnsi="Times New Roman" w:cs="Times New Roman"/>
          <w:noProof/>
          <w:sz w:val="23"/>
          <w:szCs w:val="23"/>
        </w:rPr>
      </w:pPr>
    </w:p>
    <w:p w:rsidR="00E36942" w:rsidRPr="00C9580F" w:rsidRDefault="00E36942" w:rsidP="00CA1501">
      <w:pPr>
        <w:pStyle w:val="PlainText"/>
        <w:ind w:right="-57" w:firstLine="567"/>
        <w:jc w:val="both"/>
        <w:rPr>
          <w:rFonts w:ascii="Times New Roman" w:hAnsi="Times New Roman" w:cs="Times New Roman"/>
          <w:i/>
          <w:iCs/>
          <w:noProof/>
          <w:sz w:val="23"/>
          <w:szCs w:val="23"/>
        </w:rPr>
      </w:pPr>
      <w:r w:rsidRPr="00C9580F">
        <w:rPr>
          <w:rFonts w:ascii="Times New Roman" w:hAnsi="Times New Roman" w:cs="Times New Roman"/>
          <w:noProof/>
          <w:sz w:val="23"/>
          <w:szCs w:val="23"/>
        </w:rPr>
        <w:t xml:space="preserve">8.1. Договор составлен в четырех экземплярах равной юридической силы по одному для каждой стороны, один –  для  Территориального управления Росимущества в Новосибирской области, один – для Управления имущества и земельных ресурсов СО РАН </w:t>
      </w:r>
      <w:r w:rsidRPr="00C9580F">
        <w:rPr>
          <w:rFonts w:ascii="Times New Roman" w:hAnsi="Times New Roman" w:cs="Times New Roman"/>
          <w:i/>
          <w:iCs/>
          <w:noProof/>
          <w:sz w:val="23"/>
          <w:szCs w:val="23"/>
        </w:rPr>
        <w:t xml:space="preserve">(при заключении договора на срок более одного года в пяти экземплярах - один для Федеральной регистрационной службы) </w:t>
      </w:r>
    </w:p>
    <w:p w:rsidR="00E36942" w:rsidRPr="00C9580F" w:rsidRDefault="00E36942" w:rsidP="00CA1501">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8.2. Стороны обязаны уведомить друг друга об изменении адреса и банковских реквизитов в 15-дневный срок с момента соответствующих изменений.</w:t>
      </w:r>
    </w:p>
    <w:p w:rsidR="00E36942" w:rsidRPr="00C9580F" w:rsidRDefault="00E36942" w:rsidP="00CA1501">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8.3. Изменение условий, а также досрочное расторжение договора оформляется дополнительным соглашением к данному договору, которое подписывается Арендодателем и Арендатором, утверждается председателем СО РАН, согласовывается с Территориальным управлением Росимущества в Новосибирской области.</w:t>
      </w:r>
    </w:p>
    <w:p w:rsidR="00E36942" w:rsidRPr="00C9580F" w:rsidRDefault="00E36942" w:rsidP="00CA1501">
      <w:pPr>
        <w:pStyle w:val="PlainText"/>
        <w:ind w:right="-57"/>
        <w:jc w:val="both"/>
        <w:rPr>
          <w:rFonts w:ascii="Times New Roman" w:hAnsi="Times New Roman" w:cs="Times New Roman"/>
          <w:noProof/>
          <w:sz w:val="23"/>
          <w:szCs w:val="23"/>
        </w:rPr>
      </w:pPr>
    </w:p>
    <w:p w:rsidR="00E36942" w:rsidRPr="00C9580F" w:rsidRDefault="00E36942" w:rsidP="00CA1501">
      <w:pPr>
        <w:pStyle w:val="PlainText"/>
        <w:ind w:right="-57"/>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9. Реквизиты и подписи сторон</w:t>
      </w:r>
    </w:p>
    <w:tbl>
      <w:tblPr>
        <w:tblW w:w="9795" w:type="dxa"/>
        <w:tblInd w:w="-106" w:type="dxa"/>
        <w:tblLayout w:type="fixed"/>
        <w:tblLook w:val="0000"/>
      </w:tblPr>
      <w:tblGrid>
        <w:gridCol w:w="101"/>
        <w:gridCol w:w="4718"/>
        <w:gridCol w:w="62"/>
        <w:gridCol w:w="4914"/>
      </w:tblGrid>
      <w:tr w:rsidR="00E36942" w:rsidRPr="00C9580F">
        <w:trPr>
          <w:trHeight w:val="117"/>
        </w:trPr>
        <w:tc>
          <w:tcPr>
            <w:tcW w:w="4819"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Арендодатель</w:t>
            </w:r>
          </w:p>
        </w:tc>
        <w:tc>
          <w:tcPr>
            <w:tcW w:w="4976"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Арендатор:</w:t>
            </w:r>
          </w:p>
        </w:tc>
      </w:tr>
      <w:tr w:rsidR="00E36942" w:rsidRPr="00C9580F">
        <w:trPr>
          <w:cantSplit/>
          <w:trHeight w:val="264"/>
        </w:trPr>
        <w:tc>
          <w:tcPr>
            <w:tcW w:w="4819" w:type="dxa"/>
            <w:gridSpan w:val="2"/>
            <w:vMerge w:val="restart"/>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 xml:space="preserve">________________________________________________________________________________________________________________________________________________________________________________________________________ </w:t>
            </w:r>
          </w:p>
        </w:tc>
        <w:tc>
          <w:tcPr>
            <w:tcW w:w="4976" w:type="dxa"/>
            <w:gridSpan w:val="2"/>
            <w:vMerge w:val="restart"/>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_____________________________________________________________________________________________________________________________________________________________________________________________________________</w:t>
            </w: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gridBefore w:val="1"/>
          <w:wBefore w:w="101" w:type="dxa"/>
          <w:trHeight w:val="902"/>
        </w:trPr>
        <w:tc>
          <w:tcPr>
            <w:tcW w:w="4780"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М.П.</w:t>
            </w:r>
          </w:p>
          <w:p w:rsidR="00E36942" w:rsidRPr="00C9580F" w:rsidRDefault="00E36942" w:rsidP="00B67687">
            <w:pPr>
              <w:pStyle w:val="PlainText"/>
              <w:ind w:right="-57"/>
              <w:jc w:val="center"/>
              <w:rPr>
                <w:rFonts w:ascii="Times New Roman" w:hAnsi="Times New Roman" w:cs="Times New Roman"/>
                <w:noProof/>
                <w:sz w:val="23"/>
                <w:szCs w:val="23"/>
              </w:rPr>
            </w:pPr>
          </w:p>
        </w:tc>
        <w:tc>
          <w:tcPr>
            <w:tcW w:w="4914" w:type="dxa"/>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М.П.</w:t>
            </w:r>
          </w:p>
        </w:tc>
      </w:tr>
    </w:tbl>
    <w:p w:rsidR="00E36942" w:rsidRPr="00C9580F" w:rsidRDefault="00E36942" w:rsidP="00F14D6D">
      <w:pPr>
        <w:pStyle w:val="PlainText"/>
        <w:ind w:right="-57"/>
        <w:rPr>
          <w:rFonts w:ascii="Times New Roman" w:hAnsi="Times New Roman" w:cs="Times New Roman"/>
          <w:noProof/>
          <w:sz w:val="23"/>
          <w:szCs w:val="23"/>
        </w:rPr>
      </w:pPr>
      <w:r w:rsidRPr="00C9580F">
        <w:rPr>
          <w:rFonts w:ascii="Times New Roman" w:hAnsi="Times New Roman" w:cs="Times New Roman"/>
          <w:sz w:val="24"/>
          <w:szCs w:val="24"/>
        </w:rPr>
        <w:br w:type="page"/>
      </w:r>
    </w:p>
    <w:p w:rsidR="00E36942" w:rsidRPr="00C9580F" w:rsidRDefault="00E36942" w:rsidP="00F14D6D">
      <w:pPr>
        <w:spacing w:after="0" w:line="240" w:lineRule="auto"/>
        <w:rPr>
          <w:rFonts w:ascii="Times New Roman" w:hAnsi="Times New Roman" w:cs="Times New Roman"/>
          <w:sz w:val="24"/>
          <w:szCs w:val="24"/>
        </w:rPr>
      </w:pPr>
      <w:r>
        <w:rPr>
          <w:rFonts w:ascii="Times New Roman" w:hAnsi="Times New Roman" w:cs="Times New Roman"/>
          <w:sz w:val="24"/>
          <w:szCs w:val="24"/>
        </w:rPr>
        <w:t>Лот №3</w:t>
      </w:r>
    </w:p>
    <w:p w:rsidR="00E36942" w:rsidRPr="00C9580F" w:rsidRDefault="00E36942" w:rsidP="00F14D6D">
      <w:pPr>
        <w:pStyle w:val="PlainText"/>
        <w:ind w:right="-2"/>
        <w:rPr>
          <w:rFonts w:ascii="Times New Roman" w:hAnsi="Times New Roman" w:cs="Times New Roman"/>
          <w:sz w:val="23"/>
          <w:szCs w:val="23"/>
        </w:rPr>
      </w:pPr>
    </w:p>
    <w:tbl>
      <w:tblPr>
        <w:tblW w:w="10348" w:type="dxa"/>
        <w:tblInd w:w="-106" w:type="dxa"/>
        <w:tblLayout w:type="fixed"/>
        <w:tblLook w:val="0000"/>
      </w:tblPr>
      <w:tblGrid>
        <w:gridCol w:w="5174"/>
        <w:gridCol w:w="5174"/>
      </w:tblGrid>
      <w:tr w:rsidR="00E36942" w:rsidRPr="00C9580F">
        <w:trPr>
          <w:trHeight w:val="2703"/>
        </w:trPr>
        <w:tc>
          <w:tcPr>
            <w:tcW w:w="5174" w:type="dxa"/>
          </w:tcPr>
          <w:p w:rsidR="00E36942" w:rsidRPr="00C9580F" w:rsidRDefault="00E36942" w:rsidP="00B67687">
            <w:pPr>
              <w:pStyle w:val="Heading7"/>
              <w:rPr>
                <w:sz w:val="24"/>
                <w:szCs w:val="24"/>
              </w:rPr>
            </w:pPr>
            <w:r w:rsidRPr="00C9580F">
              <w:rPr>
                <w:sz w:val="24"/>
                <w:szCs w:val="24"/>
              </w:rPr>
              <w:t>СОГЛАСОВАНО</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Территориальное управление </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Росимущества</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в Новосибирской области</w:t>
            </w: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__________________________А.В. Чайка</w:t>
            </w: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                           М.П.</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"____"________________20__ г. </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p>
        </w:tc>
        <w:tc>
          <w:tcPr>
            <w:tcW w:w="5174" w:type="dxa"/>
          </w:tcPr>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УТВЕРЖДАЮ </w:t>
            </w:r>
          </w:p>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Председатель СО РАН </w:t>
            </w:r>
          </w:p>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академик</w:t>
            </w:r>
          </w:p>
          <w:p w:rsidR="00E36942" w:rsidRPr="00C9580F" w:rsidRDefault="00E36942" w:rsidP="00B67687">
            <w:pPr>
              <w:spacing w:after="0" w:line="240" w:lineRule="auto"/>
              <w:ind w:right="-533"/>
              <w:rPr>
                <w:rFonts w:ascii="Times New Roman" w:hAnsi="Times New Roman" w:cs="Times New Roman"/>
                <w:i/>
                <w:iCs/>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r w:rsidRPr="00C9580F">
              <w:rPr>
                <w:rFonts w:ascii="Times New Roman" w:hAnsi="Times New Roman" w:cs="Times New Roman"/>
                <w:snapToGrid w:val="0"/>
                <w:sz w:val="24"/>
                <w:szCs w:val="24"/>
              </w:rPr>
              <w:t>_________________________А.Л. Асеев</w:t>
            </w:r>
          </w:p>
          <w:p w:rsidR="00E36942" w:rsidRPr="00C9580F" w:rsidRDefault="00E36942" w:rsidP="00B67687">
            <w:pPr>
              <w:spacing w:after="0" w:line="240" w:lineRule="auto"/>
              <w:ind w:right="-533"/>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                              М.П.</w:t>
            </w:r>
          </w:p>
          <w:p w:rsidR="00E36942" w:rsidRPr="00C9580F" w:rsidRDefault="00E36942" w:rsidP="00B67687">
            <w:pPr>
              <w:spacing w:after="0" w:line="240" w:lineRule="auto"/>
              <w:ind w:right="-533"/>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"____"________________20__ г. </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p>
        </w:tc>
      </w:tr>
    </w:tbl>
    <w:p w:rsidR="00E36942" w:rsidRPr="00C9580F" w:rsidRDefault="00E36942" w:rsidP="00F14D6D">
      <w:pPr>
        <w:pStyle w:val="PlainText"/>
        <w:ind w:right="-2"/>
        <w:outlineLvl w:val="0"/>
        <w:rPr>
          <w:rFonts w:ascii="Times New Roman" w:hAnsi="Times New Roman" w:cs="Times New Roman"/>
          <w:b/>
          <w:bCs/>
          <w:noProof/>
          <w:sz w:val="23"/>
          <w:szCs w:val="23"/>
        </w:rPr>
      </w:pPr>
      <w:r w:rsidRPr="00C9580F">
        <w:rPr>
          <w:rFonts w:ascii="Times New Roman" w:hAnsi="Times New Roman" w:cs="Times New Roman"/>
          <w:sz w:val="23"/>
          <w:szCs w:val="23"/>
        </w:rPr>
        <w:tab/>
      </w:r>
      <w:r w:rsidRPr="00C9580F">
        <w:rPr>
          <w:rFonts w:ascii="Times New Roman" w:hAnsi="Times New Roman" w:cs="Times New Roman"/>
          <w:sz w:val="23"/>
          <w:szCs w:val="23"/>
        </w:rPr>
        <w:tab/>
      </w:r>
      <w:r w:rsidRPr="00C9580F">
        <w:rPr>
          <w:rFonts w:ascii="Times New Roman" w:hAnsi="Times New Roman" w:cs="Times New Roman"/>
          <w:b/>
          <w:bCs/>
          <w:noProof/>
          <w:sz w:val="23"/>
          <w:szCs w:val="23"/>
        </w:rPr>
        <w:t>ДОГОВОР АРЕНДЫ НЕДВИЖИМОГО ИМУЩЕСТВА  №  ___________</w:t>
      </w:r>
    </w:p>
    <w:p w:rsidR="00E36942" w:rsidRPr="00C9580F" w:rsidRDefault="00E36942" w:rsidP="00F14D6D">
      <w:pPr>
        <w:pStyle w:val="PlainText"/>
        <w:ind w:right="-58"/>
        <w:rPr>
          <w:rFonts w:ascii="Times New Roman" w:hAnsi="Times New Roman" w:cs="Times New Roman"/>
          <w:noProof/>
          <w:sz w:val="23"/>
          <w:szCs w:val="23"/>
        </w:rPr>
      </w:pPr>
    </w:p>
    <w:p w:rsidR="00E36942" w:rsidRPr="00C9580F" w:rsidRDefault="00E36942" w:rsidP="00F14D6D">
      <w:pPr>
        <w:pStyle w:val="PlainText"/>
        <w:ind w:right="-58"/>
        <w:jc w:val="center"/>
        <w:rPr>
          <w:rFonts w:ascii="Times New Roman" w:hAnsi="Times New Roman" w:cs="Times New Roman"/>
          <w:noProof/>
          <w:sz w:val="23"/>
          <w:szCs w:val="23"/>
        </w:rPr>
      </w:pPr>
      <w:r w:rsidRPr="00C9580F">
        <w:rPr>
          <w:rFonts w:ascii="Times New Roman" w:hAnsi="Times New Roman" w:cs="Times New Roman"/>
          <w:noProof/>
          <w:sz w:val="23"/>
          <w:szCs w:val="23"/>
        </w:rPr>
        <w:t xml:space="preserve">город ________________ </w:t>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t>"____" ________ ______г.</w:t>
      </w:r>
    </w:p>
    <w:p w:rsidR="00E36942" w:rsidRPr="00C9580F" w:rsidRDefault="00E36942" w:rsidP="00F14D6D">
      <w:pPr>
        <w:pStyle w:val="PlainText"/>
        <w:ind w:right="-58"/>
        <w:rPr>
          <w:rFonts w:ascii="Times New Roman" w:hAnsi="Times New Roman" w:cs="Times New Roman"/>
          <w:noProof/>
          <w:sz w:val="23"/>
          <w:szCs w:val="23"/>
        </w:rPr>
      </w:pPr>
    </w:p>
    <w:p w:rsidR="00E36942" w:rsidRPr="00C9580F" w:rsidRDefault="00E36942" w:rsidP="00F14D6D">
      <w:pPr>
        <w:pStyle w:val="PlainText"/>
        <w:ind w:right="-58" w:firstLine="720"/>
        <w:jc w:val="both"/>
        <w:rPr>
          <w:rFonts w:ascii="Times New Roman" w:hAnsi="Times New Roman" w:cs="Times New Roman"/>
          <w:noProof/>
          <w:sz w:val="23"/>
          <w:szCs w:val="23"/>
        </w:rPr>
      </w:pPr>
      <w:r w:rsidRPr="00C9580F">
        <w:rPr>
          <w:rFonts w:ascii="Times New Roman" w:hAnsi="Times New Roman" w:cs="Times New Roman"/>
          <w:sz w:val="23"/>
          <w:szCs w:val="23"/>
        </w:rPr>
        <w:t>О</w:t>
      </w:r>
      <w:r w:rsidRPr="00C9580F">
        <w:rPr>
          <w:rFonts w:ascii="Times New Roman" w:hAnsi="Times New Roman" w:cs="Times New Roman"/>
          <w:noProof/>
          <w:sz w:val="23"/>
          <w:szCs w:val="23"/>
        </w:rPr>
        <w:t>рганизация СО РАН ________________________________________________________ ____________________________________________________________________________________</w:t>
      </w:r>
    </w:p>
    <w:p w:rsidR="00E36942" w:rsidRPr="00C9580F" w:rsidRDefault="00E36942" w:rsidP="00F14D6D">
      <w:pPr>
        <w:pStyle w:val="PlainText"/>
        <w:ind w:right="-58"/>
        <w:jc w:val="center"/>
        <w:rPr>
          <w:rFonts w:ascii="Times New Roman" w:hAnsi="Times New Roman" w:cs="Times New Roman"/>
          <w:noProof/>
          <w:sz w:val="23"/>
          <w:szCs w:val="23"/>
          <w:vertAlign w:val="superscript"/>
        </w:rPr>
      </w:pPr>
      <w:r w:rsidRPr="00C9580F">
        <w:rPr>
          <w:rFonts w:ascii="Times New Roman" w:hAnsi="Times New Roman" w:cs="Times New Roman"/>
          <w:noProof/>
          <w:sz w:val="23"/>
          <w:szCs w:val="23"/>
          <w:vertAlign w:val="superscript"/>
        </w:rPr>
        <w:t>(полное наименование организации)</w:t>
      </w:r>
    </w:p>
    <w:p w:rsidR="00E36942" w:rsidRPr="00C9580F" w:rsidRDefault="00E36942" w:rsidP="00F14D6D">
      <w:pPr>
        <w:pStyle w:val="PlainText"/>
        <w:ind w:right="-58"/>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в лице руководителя _________________________________, действующего на основании Устава, именуемая в дальнейшем  “Арендодатель”, с одной стороны, и _________________________________________________________________ в лице руководителя </w:t>
      </w:r>
    </w:p>
    <w:p w:rsidR="00E36942" w:rsidRPr="00C9580F" w:rsidRDefault="00E36942" w:rsidP="00F14D6D">
      <w:pPr>
        <w:pStyle w:val="PlainText"/>
        <w:ind w:right="-58"/>
        <w:jc w:val="center"/>
        <w:rPr>
          <w:rFonts w:ascii="Times New Roman" w:hAnsi="Times New Roman" w:cs="Times New Roman"/>
          <w:noProof/>
          <w:sz w:val="23"/>
          <w:szCs w:val="23"/>
          <w:vertAlign w:val="superscript"/>
        </w:rPr>
      </w:pPr>
      <w:r w:rsidRPr="00C9580F">
        <w:rPr>
          <w:rFonts w:ascii="Times New Roman" w:hAnsi="Times New Roman" w:cs="Times New Roman"/>
          <w:noProof/>
          <w:sz w:val="23"/>
          <w:szCs w:val="23"/>
          <w:vertAlign w:val="superscript"/>
        </w:rPr>
        <w:t>(полное наименование организации)</w:t>
      </w:r>
    </w:p>
    <w:p w:rsidR="00E36942" w:rsidRPr="00C9580F" w:rsidRDefault="00E36942" w:rsidP="00F14D6D">
      <w:pPr>
        <w:pStyle w:val="PlainText"/>
        <w:ind w:right="-58"/>
        <w:jc w:val="both"/>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 действующего на основании ___________________________________________, именуемая в дальнейшем "Арендатор", с другой стороны, заключили договор  о нижеследующем:</w:t>
      </w:r>
    </w:p>
    <w:p w:rsidR="00E36942" w:rsidRPr="00C9580F" w:rsidRDefault="00E36942" w:rsidP="00F14D6D">
      <w:pPr>
        <w:pStyle w:val="PlainText"/>
        <w:ind w:right="-58"/>
        <w:jc w:val="both"/>
        <w:rPr>
          <w:rFonts w:ascii="Times New Roman" w:hAnsi="Times New Roman" w:cs="Times New Roman"/>
          <w:noProof/>
          <w:sz w:val="23"/>
          <w:szCs w:val="23"/>
        </w:rPr>
      </w:pPr>
    </w:p>
    <w:p w:rsidR="00E36942" w:rsidRPr="00C9580F" w:rsidRDefault="00E36942" w:rsidP="00F14D6D">
      <w:pPr>
        <w:pStyle w:val="PlainText"/>
        <w:numPr>
          <w:ilvl w:val="0"/>
          <w:numId w:val="3"/>
        </w:numPr>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Предмет договора</w:t>
      </w:r>
    </w:p>
    <w:p w:rsidR="00E36942" w:rsidRPr="00C9580F" w:rsidRDefault="00E36942" w:rsidP="00F14D6D">
      <w:pPr>
        <w:pStyle w:val="PlainText"/>
        <w:ind w:right="-57" w:firstLine="567"/>
        <w:jc w:val="both"/>
        <w:rPr>
          <w:rFonts w:ascii="Times New Roman" w:hAnsi="Times New Roman" w:cs="Times New Roman"/>
          <w:noProof/>
          <w:sz w:val="23"/>
          <w:szCs w:val="23"/>
        </w:rPr>
      </w:pPr>
    </w:p>
    <w:p w:rsidR="00E36942" w:rsidRPr="006F089E" w:rsidRDefault="00E36942" w:rsidP="00F14D6D">
      <w:pPr>
        <w:pStyle w:val="ListParagraph"/>
        <w:tabs>
          <w:tab w:val="left" w:pos="993"/>
        </w:tabs>
        <w:spacing w:after="0" w:line="240" w:lineRule="auto"/>
        <w:ind w:left="0" w:firstLine="426"/>
        <w:jc w:val="both"/>
        <w:rPr>
          <w:rFonts w:ascii="Times New Roman" w:hAnsi="Times New Roman" w:cs="Times New Roman"/>
          <w:noProof/>
        </w:rPr>
      </w:pPr>
      <w:r w:rsidRPr="006F089E">
        <w:rPr>
          <w:rFonts w:ascii="Times New Roman" w:hAnsi="Times New Roman" w:cs="Times New Roman"/>
          <w:noProof/>
        </w:rPr>
        <w:t xml:space="preserve">1.1. </w:t>
      </w:r>
      <w:r w:rsidRPr="00D757D6">
        <w:rPr>
          <w:rFonts w:ascii="Times New Roman" w:hAnsi="Times New Roman" w:cs="Times New Roman"/>
          <w:noProof/>
        </w:rPr>
        <w:t>Арендодател</w:t>
      </w:r>
      <w:r w:rsidRPr="00D757D6">
        <w:rPr>
          <w:rFonts w:ascii="Times New Roman" w:hAnsi="Times New Roman" w:cs="Times New Roman"/>
        </w:rPr>
        <w:t>ь</w:t>
      </w:r>
      <w:r w:rsidRPr="00D757D6">
        <w:rPr>
          <w:rFonts w:ascii="Times New Roman" w:hAnsi="Times New Roman" w:cs="Times New Roman"/>
          <w:noProof/>
        </w:rPr>
        <w:t xml:space="preserve"> сдает, а Арендатор принимает на основании результатов торгов (протокол № ______ от __________ ) во временное владение и пользование помещение (</w:t>
      </w:r>
      <w:r w:rsidRPr="00D757D6">
        <w:rPr>
          <w:rFonts w:ascii="Times New Roman" w:hAnsi="Times New Roman" w:cs="Times New Roman"/>
        </w:rPr>
        <w:t xml:space="preserve">№ </w:t>
      </w:r>
      <w:r>
        <w:rPr>
          <w:rFonts w:ascii="Times New Roman" w:hAnsi="Times New Roman" w:cs="Times New Roman"/>
        </w:rPr>
        <w:t>9 на поэтажном плане</w:t>
      </w:r>
      <w:r w:rsidRPr="00D757D6">
        <w:rPr>
          <w:rFonts w:ascii="Times New Roman" w:hAnsi="Times New Roman" w:cs="Times New Roman"/>
        </w:rPr>
        <w:t>)</w:t>
      </w:r>
      <w:r w:rsidRPr="00D757D6">
        <w:rPr>
          <w:rFonts w:ascii="Times New Roman" w:hAnsi="Times New Roman" w:cs="Times New Roman"/>
          <w:noProof/>
        </w:rPr>
        <w:t xml:space="preserve"> </w:t>
      </w:r>
      <w:r>
        <w:rPr>
          <w:rFonts w:ascii="Times New Roman" w:hAnsi="Times New Roman" w:cs="Times New Roman"/>
          <w:noProof/>
        </w:rPr>
        <w:t xml:space="preserve">общей площадью 14,8 кв.м., на техническом этаже </w:t>
      </w:r>
      <w:r w:rsidRPr="00D757D6">
        <w:rPr>
          <w:rFonts w:ascii="Times New Roman" w:hAnsi="Times New Roman" w:cs="Times New Roman"/>
          <w:noProof/>
        </w:rPr>
        <w:t>в здании расположенно</w:t>
      </w:r>
      <w:r>
        <w:rPr>
          <w:rFonts w:ascii="Times New Roman" w:hAnsi="Times New Roman" w:cs="Times New Roman"/>
          <w:noProof/>
        </w:rPr>
        <w:t>м</w:t>
      </w:r>
      <w:r w:rsidRPr="00D757D6">
        <w:rPr>
          <w:rFonts w:ascii="Times New Roman" w:hAnsi="Times New Roman" w:cs="Times New Roman"/>
          <w:noProof/>
        </w:rPr>
        <w:t xml:space="preserve"> по адресу: Новосибирская область</w:t>
      </w:r>
      <w:r w:rsidRPr="006F089E">
        <w:rPr>
          <w:rFonts w:ascii="Times New Roman" w:hAnsi="Times New Roman" w:cs="Times New Roman"/>
          <w:noProof/>
        </w:rPr>
        <w:t xml:space="preserve">, г. Новосибирск, ул. Восход, 15, кадастровый номер 54:35:073100:0023:01, реестровый номер (РНФИ) </w:t>
      </w:r>
      <w:r w:rsidRPr="006F089E">
        <w:rPr>
          <w:rFonts w:ascii="Times New Roman" w:hAnsi="Times New Roman" w:cs="Times New Roman"/>
        </w:rPr>
        <w:t xml:space="preserve">П12880002583 от 21.11.2008 г. </w:t>
      </w:r>
      <w:r>
        <w:rPr>
          <w:rFonts w:ascii="Times New Roman" w:hAnsi="Times New Roman" w:cs="Times New Roman"/>
          <w:noProof/>
        </w:rPr>
        <w:t>для размещения и эксплуатации технического оборудования сотовой связи</w:t>
      </w:r>
      <w:r w:rsidRPr="006F089E">
        <w:rPr>
          <w:rFonts w:ascii="Times New Roman" w:hAnsi="Times New Roman" w:cs="Times New Roman"/>
          <w:noProof/>
        </w:rPr>
        <w:t xml:space="preserve">. </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0FCF">
        <w:rPr>
          <w:rFonts w:ascii="Times New Roman" w:hAnsi="Times New Roman" w:cs="Times New Roman"/>
          <w:noProof/>
          <w:sz w:val="23"/>
          <w:szCs w:val="23"/>
        </w:rPr>
        <w:t>1.</w:t>
      </w:r>
      <w:r w:rsidRPr="00C9580F">
        <w:rPr>
          <w:rFonts w:ascii="Times New Roman" w:hAnsi="Times New Roman" w:cs="Times New Roman"/>
          <w:noProof/>
          <w:sz w:val="23"/>
          <w:szCs w:val="23"/>
        </w:rPr>
        <w:t>2. Подробная характеристика, состав и фактическое состояние сдаваемого объекта отражаются в акте, подписываемом Арендодателем и Арендатором и являющемся неотъемлемой частью договора аренды (Приложение №1 к настоящему договору).</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1.3. К договору прилагается копия поэтажного плана помещений (либо копия технического паспорта) с обозначением передаваемого в аренду объекта, являющаяся неотъемлемой частью договора аренды (Приложение №2 к настоящему договору).</w:t>
      </w:r>
    </w:p>
    <w:p w:rsidR="00E36942" w:rsidRPr="00C9580F" w:rsidRDefault="00E36942" w:rsidP="00F14D6D">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1.4. Арендатору одновременно с передачей прав владения и пользования объектом аренды передается право пользования на часть земельного участка, которая занята этим объектом или пропорциональна его размерам и необходима для использования в соответствии с его назначением, площадью ________________ кв. м.</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1.5. К отношениям, регулируемым данным договором, применяются правила §4 Главы 34 ГК РФ.</w:t>
      </w:r>
    </w:p>
    <w:p w:rsidR="00E36942" w:rsidRPr="00C9580F" w:rsidRDefault="00E36942" w:rsidP="00F14D6D">
      <w:pPr>
        <w:pStyle w:val="PlainText"/>
        <w:ind w:right="-58" w:firstLine="567"/>
        <w:jc w:val="both"/>
        <w:rPr>
          <w:rFonts w:ascii="Times New Roman" w:hAnsi="Times New Roman" w:cs="Times New Roman"/>
          <w:noProof/>
          <w:sz w:val="23"/>
          <w:szCs w:val="23"/>
        </w:rPr>
      </w:pPr>
    </w:p>
    <w:p w:rsidR="00E36942" w:rsidRPr="00C9580F" w:rsidRDefault="00E36942" w:rsidP="00F14D6D">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 Обязанности сторон</w:t>
      </w:r>
    </w:p>
    <w:p w:rsidR="00E36942" w:rsidRPr="00C9580F" w:rsidRDefault="00E36942" w:rsidP="00F14D6D">
      <w:pPr>
        <w:pStyle w:val="PlainText"/>
        <w:ind w:right="-57" w:firstLine="567"/>
        <w:jc w:val="both"/>
        <w:outlineLvl w:val="0"/>
        <w:rPr>
          <w:rFonts w:ascii="Times New Roman" w:hAnsi="Times New Roman" w:cs="Times New Roman"/>
          <w:b/>
          <w:bCs/>
          <w:noProof/>
          <w:sz w:val="23"/>
          <w:szCs w:val="23"/>
        </w:rPr>
      </w:pPr>
    </w:p>
    <w:p w:rsidR="00E36942" w:rsidRPr="00C9580F" w:rsidRDefault="00E36942" w:rsidP="00F14D6D">
      <w:pPr>
        <w:pStyle w:val="PlainText"/>
        <w:ind w:right="-57" w:firstLine="567"/>
        <w:jc w:val="both"/>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2.1. Арендодатель  обязуется:</w:t>
      </w:r>
    </w:p>
    <w:p w:rsidR="00E36942" w:rsidRPr="00C9580F" w:rsidRDefault="00E36942" w:rsidP="00F14D6D">
      <w:pPr>
        <w:pStyle w:val="PlainText"/>
        <w:ind w:right="-57" w:firstLine="567"/>
        <w:jc w:val="both"/>
        <w:rPr>
          <w:rFonts w:ascii="Times New Roman" w:hAnsi="Times New Roman" w:cs="Times New Roman"/>
          <w:noProof/>
          <w:sz w:val="23"/>
          <w:szCs w:val="23"/>
        </w:rPr>
      </w:pPr>
    </w:p>
    <w:p w:rsidR="00E36942" w:rsidRPr="00C9580F" w:rsidRDefault="00E36942" w:rsidP="00F14D6D">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2.1.1. Передать объект Арендатору по акту не позднее 5-ти дневного срока с момента подписании договора Сторонами.</w:t>
      </w:r>
    </w:p>
    <w:p w:rsidR="00E36942" w:rsidRPr="00C9580F" w:rsidRDefault="00E36942" w:rsidP="00F14D6D">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2.1.2. Предоставить Арендатору копии следующих документов, относящихся к объекту:</w:t>
      </w:r>
    </w:p>
    <w:p w:rsidR="00E36942" w:rsidRPr="00C9580F" w:rsidRDefault="00E36942" w:rsidP="00F14D6D">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_______________________________________________________________________________</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Отсутствие в договоре сведений о передаваемых документах свидетельствует о договоренности сторон об эксплуатации передаваемого объекта без указанных документов.</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2.1.3. В случае аварий, происшедших в арендуемом объекте, явиться по вызову Арендатора для составления совместного акта не позднее 2-х календарных дней с момента получения уведомления.</w:t>
      </w:r>
    </w:p>
    <w:p w:rsidR="00E36942" w:rsidRPr="00C9580F" w:rsidRDefault="00E36942" w:rsidP="00F14D6D">
      <w:pPr>
        <w:pStyle w:val="PlainText"/>
        <w:ind w:right="-58" w:firstLine="567"/>
        <w:jc w:val="both"/>
        <w:outlineLvl w:val="0"/>
        <w:rPr>
          <w:rFonts w:ascii="Times New Roman" w:hAnsi="Times New Roman" w:cs="Times New Roman"/>
          <w:b/>
          <w:bCs/>
          <w:noProof/>
          <w:sz w:val="23"/>
          <w:szCs w:val="23"/>
        </w:rPr>
      </w:pPr>
    </w:p>
    <w:p w:rsidR="00E36942" w:rsidRPr="00C9580F" w:rsidRDefault="00E36942" w:rsidP="00F14D6D">
      <w:pPr>
        <w:pStyle w:val="PlainText"/>
        <w:ind w:right="-58" w:firstLine="567"/>
        <w:jc w:val="both"/>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2.2. Арендатор обязуется:</w:t>
      </w:r>
    </w:p>
    <w:p w:rsidR="00E36942" w:rsidRPr="00C9580F" w:rsidRDefault="00E36942" w:rsidP="00F14D6D">
      <w:pPr>
        <w:pStyle w:val="PlainText"/>
        <w:ind w:right="-58" w:firstLine="567"/>
        <w:jc w:val="both"/>
        <w:rPr>
          <w:rFonts w:ascii="Times New Roman" w:hAnsi="Times New Roman" w:cs="Times New Roman"/>
          <w:noProof/>
          <w:sz w:val="23"/>
          <w:szCs w:val="23"/>
        </w:rPr>
      </w:pP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 Принять объект у Арендодателя по акту не позднее 5-ти дневного срока с момента подписания договора Сторонами.</w:t>
      </w:r>
    </w:p>
    <w:p w:rsidR="00E36942"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2.2.2. Использовать объект аренды только по прямому назначению в соответствии с п. 1.1. и условиями настоящего договора.        </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2.2.3. Своевременно вносить арендную плату и другие платежи, предусмотренные разделом 3 настоящего договора.</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2.2.4. Содержать объект аренды и прилегающую к нему территорию в исправном состоянии, соблюдать технические, санитарные и противопожарные правила,</w:t>
      </w:r>
      <w:r w:rsidRPr="00C9580F">
        <w:rPr>
          <w:rFonts w:ascii="Times New Roman" w:hAnsi="Times New Roman" w:cs="Times New Roman"/>
          <w:color w:val="000000"/>
          <w:sz w:val="22"/>
          <w:szCs w:val="22"/>
        </w:rPr>
        <w:t xml:space="preserve"> </w:t>
      </w:r>
      <w:r w:rsidRPr="00C9580F">
        <w:rPr>
          <w:rFonts w:ascii="Times New Roman" w:hAnsi="Times New Roman" w:cs="Times New Roman"/>
          <w:noProof/>
          <w:sz w:val="23"/>
          <w:szCs w:val="23"/>
        </w:rPr>
        <w:t>не  допускать  захламления  бытовым  и  строительным  мусором внутренних дворов здания, арендуемых помещений и мест общего пользования. Немедленно информировать Арендодателя о случаях аварии, пожара или стихийных бедствиях,  случившихся на объекте.</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2.2.5. Производить за свой счет текущий ремонт арендуемого объекта, техническое обслуживание и текущий ремонт инженерных коммуникаций и оборудования объекта в соответствии с действующими нормами и правилами.</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2.2.6. Производить за свой счет и только с письменного согласия Арендодателя капитальный ремонт, если такой ремонт не вызван техническим состоянием объекта, а производится Арендатором в собственных интересах и вызван спецификой его деятельности (усиление конструкций, фундаментов, улучшенная отделка помещений и т.п.), а также переоборудование и перепланировку арендованного объекта, в соответствии с действующими строительными нормами и правилами, с предоставлением Арендодателю необходимых смет, счетов, актов приемки работ и других документов. При этом необходимое оформление соответствующих изменений в документах кадастрового учета и государственная перерегистрация прав на объект производится за счет Арендатора. Все работы производятся Арендатором с обязательным соблюдением действующих СНиПов, ТУ, ГОСТов, а так же других ведомственных норм и требований.</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2.2.7. Безвозмездно передать Арендодателю произведенные улучшения, неотделяемые без нанесения вреда объекту аренды.</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2.2.8. Без письменного согласия Арендодателя, председателя СО РАН  и Территориального управления Росимущества в Новосибирской области не сдавать арендованный объект в субаренду и не передавать свои права и обязанности по данному договору другому лицу, не предоставлять их в безвозмездное пользование, а также не отдавать арендные права в залог и не вносить их в качестве вклада в уставный капитал хозяйственных товариществ и обществ или паевого взноса в производственный кооператив.</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2.2.9. Обеспечить беспрепятственный допуск на арендуемый объект представителей Арендодателя, СО РАН, Территориального управления Росимущества в Новосибирской области и специализированных служб для осуществления контроля над состоянием помещений, инженерных коммуникаций и оборудования, а так использование имущества согласно условий настоящего договора.  В случае обнаружения нарушений и выдачи соответствующих предписаний принимать меры для их своевременного устранения.</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2.2.10. Не создавать препятствий для осуществления Арендодателем его производственной, научной и административной деятельности.</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2.2.11. Если объектом аренды является отдельно стоящее здание, заключить договор на аварийное обслуживание арендуемого объекта с соответствующими организациями. При отсутствии таких договоров вся ответственность за возмещение убытков по восстановлению здания и ликвидации последствий аварий ложится на Арендатора.</w:t>
      </w:r>
    </w:p>
    <w:p w:rsidR="00E36942" w:rsidRPr="00C9580F" w:rsidRDefault="00E36942" w:rsidP="00F14D6D">
      <w:pPr>
        <w:widowControl w:val="0"/>
        <w:spacing w:after="0" w:line="240" w:lineRule="auto"/>
        <w:ind w:firstLine="720"/>
        <w:jc w:val="both"/>
        <w:rPr>
          <w:rFonts w:ascii="Times New Roman" w:hAnsi="Times New Roman" w:cs="Times New Roman"/>
          <w:color w:val="000000"/>
        </w:rPr>
      </w:pPr>
      <w:r w:rsidRPr="00C9580F">
        <w:rPr>
          <w:rFonts w:ascii="Times New Roman" w:hAnsi="Times New Roman" w:cs="Times New Roman"/>
          <w:noProof/>
          <w:sz w:val="23"/>
          <w:szCs w:val="23"/>
        </w:rPr>
        <w:t>2.2.12</w:t>
      </w:r>
      <w:r w:rsidRPr="00C9580F">
        <w:rPr>
          <w:rFonts w:ascii="Times New Roman" w:hAnsi="Times New Roman" w:cs="Times New Roman"/>
          <w:b/>
          <w:bCs/>
          <w:noProof/>
          <w:sz w:val="23"/>
          <w:szCs w:val="23"/>
        </w:rPr>
        <w:t>. </w:t>
      </w:r>
      <w:r w:rsidRPr="00C9580F">
        <w:rPr>
          <w:rFonts w:ascii="Times New Roman" w:hAnsi="Times New Roman" w:cs="Times New Roman"/>
          <w:noProof/>
          <w:sz w:val="23"/>
          <w:szCs w:val="23"/>
        </w:rPr>
        <w:t xml:space="preserve">По окончании договора аренды или при досрочном освобождении помещений </w:t>
      </w:r>
      <w:r w:rsidRPr="00C9580F">
        <w:rPr>
          <w:rFonts w:ascii="Times New Roman" w:hAnsi="Times New Roman" w:cs="Times New Roman"/>
          <w:color w:val="000000"/>
        </w:rPr>
        <w:t>освободить занимаемые помещения не  позднее  трех  дней с момента окончания</w:t>
      </w:r>
      <w:r w:rsidRPr="00C9580F">
        <w:rPr>
          <w:rFonts w:ascii="Times New Roman" w:hAnsi="Times New Roman" w:cs="Times New Roman"/>
        </w:rPr>
        <w:t xml:space="preserve"> </w:t>
      </w:r>
      <w:r w:rsidRPr="00C9580F">
        <w:rPr>
          <w:rFonts w:ascii="Times New Roman" w:hAnsi="Times New Roman" w:cs="Times New Roman"/>
          <w:color w:val="000000"/>
        </w:rPr>
        <w:t xml:space="preserve">действия настоящего договора, </w:t>
      </w:r>
      <w:r w:rsidRPr="00C9580F">
        <w:rPr>
          <w:rFonts w:ascii="Times New Roman" w:hAnsi="Times New Roman" w:cs="Times New Roman"/>
          <w:noProof/>
          <w:sz w:val="23"/>
          <w:szCs w:val="23"/>
        </w:rPr>
        <w:t xml:space="preserve">сдать объект Арендодателю по акту в исправном состоянии с учетом нормального износа. </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2.2.13. Одновременно с заключением настоящего договора заключить с Арендодателем (или с поставщиком услуг) договор на возмещение (с поставщиком услуг – договор на поставку услуг)</w:t>
      </w:r>
      <w:r w:rsidRPr="00C9580F">
        <w:rPr>
          <w:rFonts w:ascii="Times New Roman" w:hAnsi="Times New Roman" w:cs="Times New Roman"/>
          <w:noProof/>
          <w:color w:val="FF0000"/>
          <w:sz w:val="23"/>
          <w:szCs w:val="23"/>
        </w:rPr>
        <w:t xml:space="preserve"> </w:t>
      </w:r>
      <w:r w:rsidRPr="00C9580F">
        <w:rPr>
          <w:rFonts w:ascii="Times New Roman" w:hAnsi="Times New Roman" w:cs="Times New Roman"/>
          <w:noProof/>
          <w:sz w:val="23"/>
          <w:szCs w:val="23"/>
        </w:rPr>
        <w:t>коммунальных, эксплуатационных и иных расходов Арендодателя по содержанию объекта аренды, а также, при необходимости, соглашение о порядке содержания и эксплуатации мест общего пользования и общей территории.</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2.2.14. Назначить приказом ответственного за тепло- и энергохозяйство или отдельным актом определить ответственного за безопасную эксплуатацию электроустановок.</w:t>
      </w:r>
    </w:p>
    <w:p w:rsidR="00E36942" w:rsidRPr="00C9580F" w:rsidRDefault="00E36942" w:rsidP="00F14D6D">
      <w:pPr>
        <w:pStyle w:val="PlainText"/>
        <w:ind w:right="-58" w:firstLine="567"/>
        <w:jc w:val="both"/>
        <w:rPr>
          <w:rFonts w:ascii="Times New Roman" w:hAnsi="Times New Roman" w:cs="Times New Roman"/>
          <w:noProof/>
          <w:sz w:val="23"/>
          <w:szCs w:val="23"/>
        </w:rPr>
      </w:pPr>
    </w:p>
    <w:p w:rsidR="00E36942" w:rsidRPr="00C9580F" w:rsidRDefault="00E36942" w:rsidP="00F14D6D">
      <w:pPr>
        <w:pStyle w:val="PlainText"/>
        <w:ind w:right="-58"/>
        <w:jc w:val="center"/>
        <w:outlineLvl w:val="0"/>
        <w:rPr>
          <w:rFonts w:ascii="Times New Roman" w:hAnsi="Times New Roman" w:cs="Times New Roman"/>
          <w:b/>
          <w:bCs/>
          <w:sz w:val="23"/>
          <w:szCs w:val="23"/>
        </w:rPr>
      </w:pPr>
      <w:r w:rsidRPr="00C9580F">
        <w:rPr>
          <w:rFonts w:ascii="Times New Roman" w:hAnsi="Times New Roman" w:cs="Times New Roman"/>
          <w:b/>
          <w:bCs/>
          <w:noProof/>
          <w:sz w:val="23"/>
          <w:szCs w:val="23"/>
        </w:rPr>
        <w:t xml:space="preserve">3. Платежи и расчеты </w:t>
      </w:r>
      <w:r w:rsidRPr="00C9580F">
        <w:rPr>
          <w:rFonts w:ascii="Times New Roman" w:hAnsi="Times New Roman" w:cs="Times New Roman"/>
          <w:b/>
          <w:bCs/>
          <w:sz w:val="23"/>
          <w:szCs w:val="23"/>
        </w:rPr>
        <w:t>по договору</w:t>
      </w:r>
    </w:p>
    <w:p w:rsidR="00E36942" w:rsidRPr="00C9580F" w:rsidRDefault="00E36942" w:rsidP="00F14D6D">
      <w:pPr>
        <w:pStyle w:val="PlainText"/>
        <w:ind w:right="-58" w:firstLine="567"/>
        <w:jc w:val="both"/>
        <w:rPr>
          <w:rFonts w:ascii="Times New Roman" w:hAnsi="Times New Roman" w:cs="Times New Roman"/>
          <w:noProof/>
          <w:sz w:val="23"/>
          <w:szCs w:val="23"/>
        </w:rPr>
      </w:pP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3.1. Арендатор уплачивает арендную плату по ставке _______ руб. за 1 кв. м в год на основании протокола торгов № _______ от ___________ (в случае заключения договора без проведения торгов – на основании отчета об оценке № _______ от _________ , выполненного ________________________), что за общую площадь арендуемого объекта за период действия договора составляет ____________________ руб., а также</w:t>
      </w:r>
      <w:r w:rsidRPr="00C9580F">
        <w:rPr>
          <w:rFonts w:ascii="Times New Roman" w:hAnsi="Times New Roman" w:cs="Times New Roman"/>
          <w:sz w:val="23"/>
          <w:szCs w:val="23"/>
        </w:rPr>
        <w:t xml:space="preserve">   НДС в размере ______________________ руб. </w:t>
      </w:r>
    </w:p>
    <w:p w:rsidR="00E36942" w:rsidRPr="00C9580F" w:rsidRDefault="00E36942" w:rsidP="00F14D6D">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Арендная плата (без НДС) в размере ________________ руб. перечисляется Арендатором ежемесячно до 10 числа текущего месяца в доход федерального бюджета на счет Управления федерального казначейства по субъекту Российской Федерации. </w:t>
      </w:r>
    </w:p>
    <w:p w:rsidR="00E36942" w:rsidRPr="00C9580F" w:rsidRDefault="00E36942" w:rsidP="00F14D6D">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НДС в размере ____________ руб. перечисляется Арендатором на лицевой счет по учету внебюджетных средств Арендодателя, открытый в территориальном отделении Управления Федерального казначейства по субъекту Российской Федерации. </w:t>
      </w:r>
    </w:p>
    <w:p w:rsidR="00E36942" w:rsidRPr="00C9580F" w:rsidRDefault="00E36942" w:rsidP="00F14D6D">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3.2. Арендная плата и НДС по настоящему договору вносятся в порядке, предусмотренном в п. 3.1. договора, за исключением оплаты за декабрь текущего года, которую арендатор обязуется уплачивать до 30 (тридцатого) ноября текущего года. </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3.3. Арендатор считается исполнившим обязательства по уплате арендной платы с момента зачисления денежных средств на лицевой счет по дополнительному бюджетному финансированию за счет арендных платежей Арендодателя. </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3.4. Арендатор обязан получать счета и счета-фактуры по настоящему договору по месту нахождения Арендодателя.</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3.5. Расходы Арендодателя по содержанию объекта аренды не включаются в установленную настоящим договором величину арендной платы. Оплата (возмещение) данных расходов производится Арендатором в порядке и в сроки, установленные условиями настоящего договора, либо условиями отдельного договора, заключенного между Арендатором и Арендодателем. </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3.6. В случае, если законодательством Российской Федерации будет установлен иной порядок перечисления арендной платы, чем предусмотренный п. 3.1 настоящего договора, Арендатор обязан принять новый порядок к исполнению без оформления сторонами дополнительного соглашения.</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3.7. Размер годовой арендной платы пересматривается Арендодателем, по согласованию с СО РАН и Территориальным управлением Росимущества в Новосибирской области, в одностороннем порядке не более одного раза в год.</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Уведомление о перерасчете арендной платы направляется Арендатору  заказным письмом или вручается под расписку, является обязательным для Арендатора и составляет неотъемлемую часть настоящего договора.</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Новый размер арендной платы устанавливается с даты, указанной в уведомлении, а при ее отсутствии с момента получения Арендатором уведомления или в любом случае не позднее 5 дней с даты его отправки заказным письмом по адресу, указанному в договоре.</w:t>
      </w:r>
    </w:p>
    <w:p w:rsidR="00E36942" w:rsidRPr="00C9580F" w:rsidRDefault="00E36942" w:rsidP="00F14D6D">
      <w:pPr>
        <w:pStyle w:val="PlainText"/>
        <w:ind w:right="-58"/>
        <w:jc w:val="center"/>
        <w:outlineLvl w:val="0"/>
        <w:rPr>
          <w:rFonts w:ascii="Times New Roman" w:hAnsi="Times New Roman" w:cs="Times New Roman"/>
          <w:b/>
          <w:bCs/>
          <w:noProof/>
          <w:sz w:val="23"/>
          <w:szCs w:val="23"/>
        </w:rPr>
      </w:pPr>
    </w:p>
    <w:p w:rsidR="00E36942" w:rsidRPr="00C9580F" w:rsidRDefault="00E36942" w:rsidP="00F14D6D">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4. Ответственность сторон</w:t>
      </w:r>
    </w:p>
    <w:p w:rsidR="00E36942" w:rsidRPr="00C9580F" w:rsidRDefault="00E36942" w:rsidP="00F14D6D">
      <w:pPr>
        <w:pStyle w:val="PlainText"/>
        <w:ind w:right="-58" w:firstLine="567"/>
        <w:jc w:val="both"/>
        <w:rPr>
          <w:rFonts w:ascii="Times New Roman" w:hAnsi="Times New Roman" w:cs="Times New Roman"/>
          <w:noProof/>
          <w:sz w:val="23"/>
          <w:szCs w:val="23"/>
        </w:rPr>
      </w:pP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4.1. Стороны по настоящему договору несут ответственность за ненадлежащее исполнение принятых на себя обязательств в соответствии с законом и настоящим договором.</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4.2. За просрочку оплаты арендной платы Арендатор самостоятельно исчисляет и уплачивает пеню в размере 0,05 процента с просроченной суммы за каждый день просрочки и перечисляет её в доход федерального бюджета (код доходов бюджетов РФ ____________________________________).</w:t>
      </w:r>
    </w:p>
    <w:p w:rsidR="00E36942" w:rsidRPr="00C9580F" w:rsidRDefault="00E36942" w:rsidP="00F14D6D">
      <w:pPr>
        <w:widowControl w:val="0"/>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         4.3. Уплата пени,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 </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4.4 Арендодатель не отвечает за недостатки сданного в аренду объекта, если эти недостатки заранее были известны Арендатору и отражены в передаточном акте, либо эти недостатки могли и должны были быть обнаруженными Арендатором при передаче объекта аренды.</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4.5. Арендодатель не возмещает Арендатору стоимость произведенного Арендатором капитального ремонта, вызванного состоянием помещения, если такой ремонт предварительно не согласован с Арендодателем, а по окончании ремонта ему не предоставлены финансовые документы, подтверждающие произведенные затраты и техническая документация, свидетельствующая о том, что работы произведены и приняты в соответствии со строительными нормами и правилами, при этом приемка выполненных работ, в том числе скрытых, произведена с участием представителя Арендодателя.</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4.6. В случае нарушения обязательств, предусмотренных п.2.2.12 договора, Арендатор оплачивает все платежи, предусмотренные настоящим договором, в том числе пени, за период фактического пользования объектом аренды до возвращения его Арендодателю по акту. </w:t>
      </w:r>
    </w:p>
    <w:p w:rsidR="00E36942" w:rsidRPr="00C9580F" w:rsidRDefault="00E36942" w:rsidP="00F14D6D">
      <w:pPr>
        <w:pStyle w:val="PlainText"/>
        <w:ind w:right="-58" w:firstLine="567"/>
        <w:jc w:val="both"/>
        <w:rPr>
          <w:rFonts w:ascii="Times New Roman" w:hAnsi="Times New Roman" w:cs="Times New Roman"/>
          <w:b/>
          <w:bCs/>
          <w:noProof/>
          <w:sz w:val="23"/>
          <w:szCs w:val="23"/>
        </w:rPr>
      </w:pPr>
      <w:r w:rsidRPr="00C9580F">
        <w:rPr>
          <w:rFonts w:ascii="Times New Roman" w:hAnsi="Times New Roman" w:cs="Times New Roman"/>
          <w:noProof/>
          <w:sz w:val="23"/>
          <w:szCs w:val="23"/>
        </w:rPr>
        <w:t xml:space="preserve"> </w:t>
      </w:r>
    </w:p>
    <w:p w:rsidR="00E36942" w:rsidRPr="00C9580F" w:rsidRDefault="00E36942" w:rsidP="00F14D6D">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5. Действие договора</w:t>
      </w:r>
    </w:p>
    <w:p w:rsidR="00E36942" w:rsidRPr="00C9580F" w:rsidRDefault="00E36942" w:rsidP="00F14D6D">
      <w:pPr>
        <w:pStyle w:val="PlainText"/>
        <w:ind w:right="-58" w:firstLine="567"/>
        <w:jc w:val="both"/>
        <w:rPr>
          <w:rFonts w:ascii="Times New Roman" w:hAnsi="Times New Roman" w:cs="Times New Roman"/>
          <w:noProof/>
          <w:sz w:val="23"/>
          <w:szCs w:val="23"/>
        </w:rPr>
      </w:pP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5.1. Договор вступает в действие с "___"____________ ______г. и действует до "___"_________________ _____г.  </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5.2. Договор аренды подлежит досрочному расторжению:</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по соглашению сторон (в случае если инициатором досрочного расторжения договора аренды выступает Арендатор он выплачивает Арендодателю компенсацию в сумме равную арендной плате за два месяца);</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при ликвидации Арендатора;</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случае стихийных бедствий, аварий и других чрезвычайных обстоятельств, повлекших невозможность использования помещения по назначению;</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других случаях, установленных законом.</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5.3. Договор подлежит досрочному расторжению во внесудебном порядке по  инициативе Арендодателя с уведомлением об этом Арендатора за 10 дней до расторжения договора:</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случае неуплаты либо просрочки оплаты Арендатором арендной платы более двух установленных договором сроков внесения платежей;</w:t>
      </w:r>
    </w:p>
    <w:p w:rsidR="00E36942" w:rsidRPr="00C9580F" w:rsidRDefault="00E36942" w:rsidP="00F14D6D">
      <w:pPr>
        <w:pStyle w:val="PlainText"/>
        <w:ind w:right="-58" w:firstLine="567"/>
        <w:jc w:val="both"/>
        <w:rPr>
          <w:rFonts w:ascii="Times New Roman" w:hAnsi="Times New Roman" w:cs="Times New Roman"/>
          <w:sz w:val="23"/>
          <w:szCs w:val="23"/>
        </w:rPr>
      </w:pPr>
      <w:r w:rsidRPr="00C9580F">
        <w:rPr>
          <w:rFonts w:ascii="Times New Roman" w:hAnsi="Times New Roman" w:cs="Times New Roman"/>
          <w:noProof/>
          <w:sz w:val="23"/>
          <w:szCs w:val="23"/>
        </w:rPr>
        <w:t>- в случае использования объекта не по назначению, либо с нарушением условий договора, предусмотренных п.п. 2.2.4, 2.2.5, 2.2.8, 2.2.10</w:t>
      </w:r>
      <w:r w:rsidRPr="00C9580F">
        <w:rPr>
          <w:rFonts w:ascii="Times New Roman" w:hAnsi="Times New Roman" w:cs="Times New Roman"/>
          <w:sz w:val="23"/>
          <w:szCs w:val="23"/>
        </w:rPr>
        <w:t>, 2.2.13, 2.2.14;</w:t>
      </w:r>
    </w:p>
    <w:p w:rsidR="00E36942" w:rsidRPr="00C9580F" w:rsidRDefault="00E36942" w:rsidP="00F14D6D">
      <w:pPr>
        <w:pStyle w:val="PlainText"/>
        <w:ind w:right="-58" w:firstLine="567"/>
        <w:jc w:val="both"/>
        <w:rPr>
          <w:rFonts w:ascii="Times New Roman" w:hAnsi="Times New Roman" w:cs="Times New Roman"/>
          <w:sz w:val="23"/>
          <w:szCs w:val="23"/>
        </w:rPr>
      </w:pPr>
      <w:r w:rsidRPr="00C9580F">
        <w:rPr>
          <w:rFonts w:ascii="Times New Roman" w:hAnsi="Times New Roman" w:cs="Times New Roman"/>
          <w:sz w:val="23"/>
          <w:szCs w:val="23"/>
        </w:rPr>
        <w:t>- в случае несоблюдения установленных законодательством Российской Федерации требований противопожарной безопасности.</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sz w:val="23"/>
          <w:szCs w:val="23"/>
        </w:rPr>
        <w:t xml:space="preserve">В случае досрочного расторжения договора по причинам, поименованным в п. 5.3. настоящего договора, Арендатор выплачивает Арендатору штраф в сумме равный </w:t>
      </w:r>
      <w:r w:rsidRPr="00C9580F">
        <w:rPr>
          <w:rFonts w:ascii="Times New Roman" w:hAnsi="Times New Roman" w:cs="Times New Roman"/>
          <w:noProof/>
          <w:sz w:val="23"/>
          <w:szCs w:val="23"/>
        </w:rPr>
        <w:t>двухмесячной арендной плате.</w:t>
      </w:r>
      <w:r w:rsidRPr="00C9580F">
        <w:rPr>
          <w:rFonts w:ascii="Times New Roman" w:hAnsi="Times New Roman" w:cs="Times New Roman"/>
          <w:sz w:val="23"/>
          <w:szCs w:val="23"/>
        </w:rPr>
        <w:t xml:space="preserve"> </w:t>
      </w:r>
    </w:p>
    <w:p w:rsidR="00E36942" w:rsidRPr="00C9580F" w:rsidRDefault="00E36942" w:rsidP="00F14D6D">
      <w:pPr>
        <w:widowControl w:val="0"/>
        <w:jc w:val="both"/>
        <w:rPr>
          <w:rFonts w:ascii="Times New Roman" w:hAnsi="Times New Roman" w:cs="Times New Roman"/>
          <w:color w:val="000000"/>
        </w:rPr>
      </w:pPr>
      <w:r w:rsidRPr="00C9580F">
        <w:rPr>
          <w:rFonts w:ascii="Times New Roman" w:hAnsi="Times New Roman" w:cs="Times New Roman"/>
          <w:sz w:val="23"/>
          <w:szCs w:val="23"/>
        </w:rPr>
        <w:t xml:space="preserve">         5.4. </w:t>
      </w:r>
      <w:r w:rsidRPr="00C9580F">
        <w:rPr>
          <w:rFonts w:ascii="Times New Roman" w:hAnsi="Times New Roman" w:cs="Times New Roman"/>
          <w:color w:val="000000"/>
        </w:rPr>
        <w:t>По истечении срока действия настоящего договора Арендатор не имеет преимущественного права перед другими лицами на заключение договора аренды на новый срок.</w:t>
      </w:r>
    </w:p>
    <w:p w:rsidR="00E36942" w:rsidRDefault="00E36942" w:rsidP="00F14D6D">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6. Особые условия</w:t>
      </w:r>
    </w:p>
    <w:p w:rsidR="00E36942" w:rsidRPr="00C9580F" w:rsidRDefault="00E36942" w:rsidP="00F14D6D">
      <w:pPr>
        <w:pStyle w:val="PlainText"/>
        <w:ind w:right="-58"/>
        <w:jc w:val="center"/>
        <w:outlineLvl w:val="0"/>
        <w:rPr>
          <w:rFonts w:ascii="Times New Roman" w:hAnsi="Times New Roman" w:cs="Times New Roman"/>
          <w:b/>
          <w:bCs/>
          <w:noProof/>
          <w:sz w:val="23"/>
          <w:szCs w:val="23"/>
        </w:rPr>
      </w:pP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6.1. Реорганизация Арендодателя, перемена принадлежности объекта аренды являются основанием для заключения договора с правопреемниками на условиях настоящего договора и в пределах срока его действия.</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6.2. Арендодатель вправе застраховать  риск неуплаты арендных платежей по настоящему договору. При выплате страховщиком Арендодателю страхового возмещения право требования в пределах выплаченной суммы переходит к страховщику.</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6.3. Арендатору не разрешается размещать на арендованном объекте щиты, указатели, объявления, носящие рекламный характер, без заключения соответствующего договора с Арендодателем, кроме вывески на входе с указанием наименования Арендатора и времени его работы.</w:t>
      </w:r>
    </w:p>
    <w:p w:rsidR="00E36942" w:rsidRPr="00C9580F" w:rsidRDefault="00E36942" w:rsidP="00F14D6D">
      <w:pPr>
        <w:pStyle w:val="PlainText"/>
        <w:ind w:right="-58"/>
        <w:jc w:val="center"/>
        <w:rPr>
          <w:rFonts w:ascii="Times New Roman" w:hAnsi="Times New Roman" w:cs="Times New Roman"/>
          <w:b/>
          <w:bCs/>
          <w:noProof/>
          <w:sz w:val="23"/>
          <w:szCs w:val="23"/>
        </w:rPr>
      </w:pPr>
    </w:p>
    <w:p w:rsidR="00E36942" w:rsidRPr="00C9580F" w:rsidRDefault="00E36942" w:rsidP="00F14D6D">
      <w:pPr>
        <w:pStyle w:val="PlainText"/>
        <w:ind w:right="-58"/>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7. Порядок разрешения споров.</w:t>
      </w:r>
    </w:p>
    <w:p w:rsidR="00E36942" w:rsidRPr="00C9580F" w:rsidRDefault="00E36942" w:rsidP="00F14D6D">
      <w:pPr>
        <w:pStyle w:val="PlainText"/>
        <w:ind w:right="-58"/>
        <w:jc w:val="center"/>
        <w:rPr>
          <w:rFonts w:ascii="Times New Roman" w:hAnsi="Times New Roman" w:cs="Times New Roman"/>
          <w:b/>
          <w:bCs/>
          <w:noProof/>
          <w:sz w:val="23"/>
          <w:szCs w:val="23"/>
        </w:rPr>
      </w:pP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7.1. Все споры или разногласия, возникающие между Сторонами из настоящего Договора, разрешаются путем переговоров.</w:t>
      </w:r>
    </w:p>
    <w:p w:rsidR="00E36942" w:rsidRPr="00C9580F" w:rsidRDefault="00E36942" w:rsidP="00F14D6D">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7.2.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законодательством порядке.</w:t>
      </w:r>
    </w:p>
    <w:p w:rsidR="00E36942" w:rsidRPr="00C9580F" w:rsidRDefault="00E36942" w:rsidP="00F14D6D">
      <w:pPr>
        <w:pStyle w:val="PlainText"/>
        <w:ind w:right="-58"/>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8. Заключительные положения</w:t>
      </w:r>
    </w:p>
    <w:p w:rsidR="00E36942" w:rsidRPr="00C9580F" w:rsidRDefault="00E36942" w:rsidP="00F14D6D">
      <w:pPr>
        <w:pStyle w:val="PlainText"/>
        <w:ind w:right="-57" w:firstLine="567"/>
        <w:jc w:val="both"/>
        <w:rPr>
          <w:rFonts w:ascii="Times New Roman" w:hAnsi="Times New Roman" w:cs="Times New Roman"/>
          <w:noProof/>
          <w:sz w:val="23"/>
          <w:szCs w:val="23"/>
        </w:rPr>
      </w:pPr>
    </w:p>
    <w:p w:rsidR="00E36942" w:rsidRPr="00C9580F" w:rsidRDefault="00E36942" w:rsidP="00F14D6D">
      <w:pPr>
        <w:pStyle w:val="PlainText"/>
        <w:ind w:right="-57" w:firstLine="567"/>
        <w:jc w:val="both"/>
        <w:rPr>
          <w:rFonts w:ascii="Times New Roman" w:hAnsi="Times New Roman" w:cs="Times New Roman"/>
          <w:i/>
          <w:iCs/>
          <w:noProof/>
          <w:sz w:val="23"/>
          <w:szCs w:val="23"/>
        </w:rPr>
      </w:pPr>
      <w:r w:rsidRPr="00C9580F">
        <w:rPr>
          <w:rFonts w:ascii="Times New Roman" w:hAnsi="Times New Roman" w:cs="Times New Roman"/>
          <w:noProof/>
          <w:sz w:val="23"/>
          <w:szCs w:val="23"/>
        </w:rPr>
        <w:t xml:space="preserve">8.1. Договор составлен в четырех экземплярах равной юридической силы по одному для каждой стороны, один –  для  Территориального управления Росимущества в Новосибирской области, один – для Управления имущества и земельных ресурсов СО РАН </w:t>
      </w:r>
      <w:r w:rsidRPr="00C9580F">
        <w:rPr>
          <w:rFonts w:ascii="Times New Roman" w:hAnsi="Times New Roman" w:cs="Times New Roman"/>
          <w:i/>
          <w:iCs/>
          <w:noProof/>
          <w:sz w:val="23"/>
          <w:szCs w:val="23"/>
        </w:rPr>
        <w:t xml:space="preserve">(при заключении договора на срок более одного года в пяти экземплярах - один для Федеральной регистрационной службы) </w:t>
      </w:r>
    </w:p>
    <w:p w:rsidR="00E36942" w:rsidRPr="00C9580F" w:rsidRDefault="00E36942" w:rsidP="00F14D6D">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8.2. Стороны обязаны уведомить друг друга об изменении адреса и банковских реквизитов в 15-дневный срок с момента соответствующих изменений.</w:t>
      </w:r>
    </w:p>
    <w:p w:rsidR="00E36942" w:rsidRPr="00C9580F" w:rsidRDefault="00E36942" w:rsidP="00F14D6D">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8.3. Изменение условий, а также досрочное расторжение договора оформляется дополнительным соглашением к данному договору, которое подписывается Арендодателем и Арендатором, утверждается председателем СО РАН, согласовывается с Территориальным управлением Росимущества в Новосибирской области.</w:t>
      </w:r>
    </w:p>
    <w:p w:rsidR="00E36942" w:rsidRPr="00C9580F" w:rsidRDefault="00E36942" w:rsidP="00F14D6D">
      <w:pPr>
        <w:pStyle w:val="PlainText"/>
        <w:ind w:right="-57"/>
        <w:jc w:val="both"/>
        <w:rPr>
          <w:rFonts w:ascii="Times New Roman" w:hAnsi="Times New Roman" w:cs="Times New Roman"/>
          <w:noProof/>
          <w:sz w:val="23"/>
          <w:szCs w:val="23"/>
        </w:rPr>
      </w:pPr>
    </w:p>
    <w:p w:rsidR="00E36942" w:rsidRPr="00C9580F" w:rsidRDefault="00E36942" w:rsidP="00F14D6D">
      <w:pPr>
        <w:pStyle w:val="PlainText"/>
        <w:ind w:right="-57"/>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9. Реквизиты и подписи сторон</w:t>
      </w:r>
    </w:p>
    <w:tbl>
      <w:tblPr>
        <w:tblW w:w="9795" w:type="dxa"/>
        <w:tblInd w:w="-106" w:type="dxa"/>
        <w:tblLayout w:type="fixed"/>
        <w:tblLook w:val="0000"/>
      </w:tblPr>
      <w:tblGrid>
        <w:gridCol w:w="101"/>
        <w:gridCol w:w="4718"/>
        <w:gridCol w:w="62"/>
        <w:gridCol w:w="4914"/>
      </w:tblGrid>
      <w:tr w:rsidR="00E36942" w:rsidRPr="00C9580F">
        <w:trPr>
          <w:trHeight w:val="117"/>
        </w:trPr>
        <w:tc>
          <w:tcPr>
            <w:tcW w:w="4819"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Арендодатель</w:t>
            </w:r>
          </w:p>
        </w:tc>
        <w:tc>
          <w:tcPr>
            <w:tcW w:w="4976"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Арендатор:</w:t>
            </w:r>
          </w:p>
        </w:tc>
      </w:tr>
      <w:tr w:rsidR="00E36942" w:rsidRPr="00C9580F">
        <w:trPr>
          <w:cantSplit/>
          <w:trHeight w:val="264"/>
        </w:trPr>
        <w:tc>
          <w:tcPr>
            <w:tcW w:w="4819" w:type="dxa"/>
            <w:gridSpan w:val="2"/>
            <w:vMerge w:val="restart"/>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 xml:space="preserve">________________________________________________________________________________________________________________________________________________________________________________________________________ </w:t>
            </w:r>
          </w:p>
        </w:tc>
        <w:tc>
          <w:tcPr>
            <w:tcW w:w="4976" w:type="dxa"/>
            <w:gridSpan w:val="2"/>
            <w:vMerge w:val="restart"/>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_____________________________________________________________________________________________________________________________________________________________________________________________________________</w:t>
            </w: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gridBefore w:val="1"/>
          <w:wBefore w:w="101" w:type="dxa"/>
          <w:trHeight w:val="902"/>
        </w:trPr>
        <w:tc>
          <w:tcPr>
            <w:tcW w:w="4780"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М.П.</w:t>
            </w:r>
          </w:p>
          <w:p w:rsidR="00E36942" w:rsidRPr="00C9580F" w:rsidRDefault="00E36942" w:rsidP="00B67687">
            <w:pPr>
              <w:pStyle w:val="PlainText"/>
              <w:ind w:right="-57"/>
              <w:jc w:val="center"/>
              <w:rPr>
                <w:rFonts w:ascii="Times New Roman" w:hAnsi="Times New Roman" w:cs="Times New Roman"/>
                <w:noProof/>
                <w:sz w:val="23"/>
                <w:szCs w:val="23"/>
              </w:rPr>
            </w:pPr>
          </w:p>
        </w:tc>
        <w:tc>
          <w:tcPr>
            <w:tcW w:w="4914" w:type="dxa"/>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М.П.</w:t>
            </w:r>
          </w:p>
        </w:tc>
      </w:tr>
    </w:tbl>
    <w:p w:rsidR="00E36942" w:rsidRPr="00C9580F" w:rsidRDefault="00E36942" w:rsidP="003C6FF9">
      <w:pPr>
        <w:pStyle w:val="PlainText"/>
        <w:ind w:right="-57"/>
        <w:rPr>
          <w:rFonts w:ascii="Times New Roman" w:hAnsi="Times New Roman" w:cs="Times New Roman"/>
          <w:noProof/>
          <w:sz w:val="23"/>
          <w:szCs w:val="23"/>
        </w:rPr>
      </w:pPr>
      <w:r w:rsidRPr="00C9580F">
        <w:rPr>
          <w:rFonts w:ascii="Times New Roman" w:hAnsi="Times New Roman" w:cs="Times New Roman"/>
          <w:sz w:val="24"/>
          <w:szCs w:val="24"/>
        </w:rPr>
        <w:br w:type="page"/>
      </w:r>
    </w:p>
    <w:p w:rsidR="00E36942" w:rsidRPr="00C9580F" w:rsidRDefault="00E36942" w:rsidP="003C6FF9">
      <w:pPr>
        <w:spacing w:after="0" w:line="240" w:lineRule="auto"/>
        <w:rPr>
          <w:rFonts w:ascii="Times New Roman" w:hAnsi="Times New Roman" w:cs="Times New Roman"/>
          <w:sz w:val="24"/>
          <w:szCs w:val="24"/>
        </w:rPr>
      </w:pPr>
      <w:r>
        <w:rPr>
          <w:rFonts w:ascii="Times New Roman" w:hAnsi="Times New Roman" w:cs="Times New Roman"/>
          <w:sz w:val="24"/>
          <w:szCs w:val="24"/>
        </w:rPr>
        <w:t>Лот №4</w:t>
      </w:r>
    </w:p>
    <w:p w:rsidR="00E36942" w:rsidRPr="00C9580F" w:rsidRDefault="00E36942" w:rsidP="003C6FF9">
      <w:pPr>
        <w:pStyle w:val="PlainText"/>
        <w:ind w:right="-2"/>
        <w:rPr>
          <w:rFonts w:ascii="Times New Roman" w:hAnsi="Times New Roman" w:cs="Times New Roman"/>
          <w:sz w:val="23"/>
          <w:szCs w:val="23"/>
        </w:rPr>
      </w:pPr>
    </w:p>
    <w:tbl>
      <w:tblPr>
        <w:tblW w:w="10348" w:type="dxa"/>
        <w:tblInd w:w="-106" w:type="dxa"/>
        <w:tblLayout w:type="fixed"/>
        <w:tblLook w:val="0000"/>
      </w:tblPr>
      <w:tblGrid>
        <w:gridCol w:w="5174"/>
        <w:gridCol w:w="5174"/>
      </w:tblGrid>
      <w:tr w:rsidR="00E36942" w:rsidRPr="00C9580F">
        <w:trPr>
          <w:trHeight w:val="2703"/>
        </w:trPr>
        <w:tc>
          <w:tcPr>
            <w:tcW w:w="5174" w:type="dxa"/>
          </w:tcPr>
          <w:p w:rsidR="00E36942" w:rsidRPr="00C9580F" w:rsidRDefault="00E36942" w:rsidP="00B67687">
            <w:pPr>
              <w:pStyle w:val="Heading7"/>
              <w:rPr>
                <w:sz w:val="24"/>
                <w:szCs w:val="24"/>
              </w:rPr>
            </w:pPr>
            <w:r w:rsidRPr="00C9580F">
              <w:rPr>
                <w:sz w:val="24"/>
                <w:szCs w:val="24"/>
              </w:rPr>
              <w:t>СОГЛАСОВАНО</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Территориальное управление </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Росимущества</w:t>
            </w:r>
          </w:p>
          <w:p w:rsidR="00E36942" w:rsidRPr="00C9580F" w:rsidRDefault="00E36942" w:rsidP="00B67687">
            <w:pPr>
              <w:spacing w:after="0" w:line="240" w:lineRule="auto"/>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в Новосибирской области</w:t>
            </w: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__________________________А.В. Чайка</w:t>
            </w: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                           М.П.</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"____"________________20__ г. </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p>
        </w:tc>
        <w:tc>
          <w:tcPr>
            <w:tcW w:w="5174" w:type="dxa"/>
          </w:tcPr>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УТВЕРЖДАЮ </w:t>
            </w:r>
          </w:p>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 xml:space="preserve">Председатель СО РАН </w:t>
            </w:r>
          </w:p>
          <w:p w:rsidR="00E36942" w:rsidRPr="00C9580F" w:rsidRDefault="00E36942" w:rsidP="00B67687">
            <w:pPr>
              <w:spacing w:after="0" w:line="240" w:lineRule="auto"/>
              <w:ind w:right="-533"/>
              <w:rPr>
                <w:rFonts w:ascii="Times New Roman" w:hAnsi="Times New Roman" w:cs="Times New Roman"/>
                <w:b/>
                <w:bCs/>
                <w:snapToGrid w:val="0"/>
                <w:sz w:val="24"/>
                <w:szCs w:val="24"/>
              </w:rPr>
            </w:pPr>
            <w:r w:rsidRPr="00C9580F">
              <w:rPr>
                <w:rFonts w:ascii="Times New Roman" w:hAnsi="Times New Roman" w:cs="Times New Roman"/>
                <w:b/>
                <w:bCs/>
                <w:snapToGrid w:val="0"/>
                <w:sz w:val="24"/>
                <w:szCs w:val="24"/>
              </w:rPr>
              <w:t>академик</w:t>
            </w:r>
          </w:p>
          <w:p w:rsidR="00E36942" w:rsidRPr="00C9580F" w:rsidRDefault="00E36942" w:rsidP="00B67687">
            <w:pPr>
              <w:spacing w:after="0" w:line="240" w:lineRule="auto"/>
              <w:ind w:right="-533"/>
              <w:rPr>
                <w:rFonts w:ascii="Times New Roman" w:hAnsi="Times New Roman" w:cs="Times New Roman"/>
                <w:i/>
                <w:iCs/>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r w:rsidRPr="00C9580F">
              <w:rPr>
                <w:rFonts w:ascii="Times New Roman" w:hAnsi="Times New Roman" w:cs="Times New Roman"/>
                <w:snapToGrid w:val="0"/>
                <w:sz w:val="24"/>
                <w:szCs w:val="24"/>
              </w:rPr>
              <w:t>_________________________А.Л. Асеев</w:t>
            </w:r>
          </w:p>
          <w:p w:rsidR="00E36942" w:rsidRPr="00C9580F" w:rsidRDefault="00E36942" w:rsidP="00B67687">
            <w:pPr>
              <w:spacing w:after="0" w:line="240" w:lineRule="auto"/>
              <w:ind w:right="-533"/>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                              М.П.</w:t>
            </w:r>
          </w:p>
          <w:p w:rsidR="00E36942" w:rsidRPr="00C9580F" w:rsidRDefault="00E36942" w:rsidP="00B67687">
            <w:pPr>
              <w:spacing w:after="0" w:line="240" w:lineRule="auto"/>
              <w:ind w:right="-533"/>
              <w:rPr>
                <w:rFonts w:ascii="Times New Roman" w:hAnsi="Times New Roman" w:cs="Times New Roman"/>
                <w:snapToGrid w:val="0"/>
                <w:sz w:val="24"/>
                <w:szCs w:val="24"/>
              </w:rPr>
            </w:pPr>
          </w:p>
          <w:p w:rsidR="00E36942" w:rsidRPr="00C9580F" w:rsidRDefault="00E36942" w:rsidP="00B67687">
            <w:pPr>
              <w:spacing w:after="0" w:line="240" w:lineRule="auto"/>
              <w:rPr>
                <w:rFonts w:ascii="Times New Roman" w:hAnsi="Times New Roman" w:cs="Times New Roman"/>
                <w:snapToGrid w:val="0"/>
                <w:sz w:val="24"/>
                <w:szCs w:val="24"/>
              </w:rPr>
            </w:pPr>
            <w:r w:rsidRPr="00C9580F">
              <w:rPr>
                <w:rFonts w:ascii="Times New Roman" w:hAnsi="Times New Roman" w:cs="Times New Roman"/>
                <w:snapToGrid w:val="0"/>
                <w:sz w:val="24"/>
                <w:szCs w:val="24"/>
              </w:rPr>
              <w:t xml:space="preserve">"____"________________20__ г. </w:t>
            </w:r>
          </w:p>
          <w:p w:rsidR="00E36942" w:rsidRPr="00C9580F" w:rsidRDefault="00E36942" w:rsidP="00B67687">
            <w:pPr>
              <w:spacing w:after="0" w:line="240" w:lineRule="auto"/>
              <w:rPr>
                <w:rFonts w:ascii="Times New Roman" w:hAnsi="Times New Roman" w:cs="Times New Roman"/>
                <w:snapToGrid w:val="0"/>
                <w:sz w:val="24"/>
                <w:szCs w:val="24"/>
              </w:rPr>
            </w:pPr>
          </w:p>
          <w:p w:rsidR="00E36942" w:rsidRPr="00C9580F" w:rsidRDefault="00E36942" w:rsidP="00B67687">
            <w:pPr>
              <w:spacing w:after="0" w:line="240" w:lineRule="auto"/>
              <w:ind w:right="-533"/>
              <w:rPr>
                <w:rFonts w:ascii="Times New Roman" w:hAnsi="Times New Roman" w:cs="Times New Roman"/>
                <w:snapToGrid w:val="0"/>
                <w:sz w:val="24"/>
                <w:szCs w:val="24"/>
              </w:rPr>
            </w:pPr>
          </w:p>
        </w:tc>
      </w:tr>
    </w:tbl>
    <w:p w:rsidR="00E36942" w:rsidRPr="00C9580F" w:rsidRDefault="00E36942" w:rsidP="003C6FF9">
      <w:pPr>
        <w:pStyle w:val="PlainText"/>
        <w:ind w:right="-2"/>
        <w:outlineLvl w:val="0"/>
        <w:rPr>
          <w:rFonts w:ascii="Times New Roman" w:hAnsi="Times New Roman" w:cs="Times New Roman"/>
          <w:b/>
          <w:bCs/>
          <w:noProof/>
          <w:sz w:val="23"/>
          <w:szCs w:val="23"/>
        </w:rPr>
      </w:pPr>
      <w:r w:rsidRPr="00C9580F">
        <w:rPr>
          <w:rFonts w:ascii="Times New Roman" w:hAnsi="Times New Roman" w:cs="Times New Roman"/>
          <w:sz w:val="23"/>
          <w:szCs w:val="23"/>
        </w:rPr>
        <w:tab/>
      </w:r>
      <w:r w:rsidRPr="00C9580F">
        <w:rPr>
          <w:rFonts w:ascii="Times New Roman" w:hAnsi="Times New Roman" w:cs="Times New Roman"/>
          <w:sz w:val="23"/>
          <w:szCs w:val="23"/>
        </w:rPr>
        <w:tab/>
      </w:r>
      <w:r w:rsidRPr="00C9580F">
        <w:rPr>
          <w:rFonts w:ascii="Times New Roman" w:hAnsi="Times New Roman" w:cs="Times New Roman"/>
          <w:b/>
          <w:bCs/>
          <w:noProof/>
          <w:sz w:val="23"/>
          <w:szCs w:val="23"/>
        </w:rPr>
        <w:t>ДОГОВОР АРЕНДЫ НЕДВИЖИМОГО ИМУЩЕСТВА  №  ___________</w:t>
      </w:r>
    </w:p>
    <w:p w:rsidR="00E36942" w:rsidRPr="00C9580F" w:rsidRDefault="00E36942" w:rsidP="003C6FF9">
      <w:pPr>
        <w:pStyle w:val="PlainText"/>
        <w:ind w:right="-58"/>
        <w:rPr>
          <w:rFonts w:ascii="Times New Roman" w:hAnsi="Times New Roman" w:cs="Times New Roman"/>
          <w:noProof/>
          <w:sz w:val="23"/>
          <w:szCs w:val="23"/>
        </w:rPr>
      </w:pPr>
    </w:p>
    <w:p w:rsidR="00E36942" w:rsidRPr="00C9580F" w:rsidRDefault="00E36942" w:rsidP="003C6FF9">
      <w:pPr>
        <w:pStyle w:val="PlainText"/>
        <w:ind w:right="-58"/>
        <w:jc w:val="center"/>
        <w:rPr>
          <w:rFonts w:ascii="Times New Roman" w:hAnsi="Times New Roman" w:cs="Times New Roman"/>
          <w:noProof/>
          <w:sz w:val="23"/>
          <w:szCs w:val="23"/>
        </w:rPr>
      </w:pPr>
      <w:r w:rsidRPr="00C9580F">
        <w:rPr>
          <w:rFonts w:ascii="Times New Roman" w:hAnsi="Times New Roman" w:cs="Times New Roman"/>
          <w:noProof/>
          <w:sz w:val="23"/>
          <w:szCs w:val="23"/>
        </w:rPr>
        <w:t xml:space="preserve">город ________________ </w:t>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r>
      <w:r w:rsidRPr="00C9580F">
        <w:rPr>
          <w:rFonts w:ascii="Times New Roman" w:hAnsi="Times New Roman" w:cs="Times New Roman"/>
          <w:noProof/>
          <w:sz w:val="23"/>
          <w:szCs w:val="23"/>
        </w:rPr>
        <w:tab/>
        <w:t>"____" ________ ______г.</w:t>
      </w:r>
    </w:p>
    <w:p w:rsidR="00E36942" w:rsidRPr="00C9580F" w:rsidRDefault="00E36942" w:rsidP="003C6FF9">
      <w:pPr>
        <w:pStyle w:val="PlainText"/>
        <w:ind w:right="-58"/>
        <w:rPr>
          <w:rFonts w:ascii="Times New Roman" w:hAnsi="Times New Roman" w:cs="Times New Roman"/>
          <w:noProof/>
          <w:sz w:val="23"/>
          <w:szCs w:val="23"/>
        </w:rPr>
      </w:pPr>
    </w:p>
    <w:p w:rsidR="00E36942" w:rsidRPr="00C9580F" w:rsidRDefault="00E36942" w:rsidP="003C6FF9">
      <w:pPr>
        <w:pStyle w:val="PlainText"/>
        <w:ind w:right="-58" w:firstLine="720"/>
        <w:jc w:val="both"/>
        <w:rPr>
          <w:rFonts w:ascii="Times New Roman" w:hAnsi="Times New Roman" w:cs="Times New Roman"/>
          <w:noProof/>
          <w:sz w:val="23"/>
          <w:szCs w:val="23"/>
        </w:rPr>
      </w:pPr>
      <w:r w:rsidRPr="00C9580F">
        <w:rPr>
          <w:rFonts w:ascii="Times New Roman" w:hAnsi="Times New Roman" w:cs="Times New Roman"/>
          <w:sz w:val="23"/>
          <w:szCs w:val="23"/>
        </w:rPr>
        <w:t>О</w:t>
      </w:r>
      <w:r w:rsidRPr="00C9580F">
        <w:rPr>
          <w:rFonts w:ascii="Times New Roman" w:hAnsi="Times New Roman" w:cs="Times New Roman"/>
          <w:noProof/>
          <w:sz w:val="23"/>
          <w:szCs w:val="23"/>
        </w:rPr>
        <w:t>рганизация СО РАН ________________________________________________________ ____________________________________________________________________________________</w:t>
      </w:r>
    </w:p>
    <w:p w:rsidR="00E36942" w:rsidRPr="00C9580F" w:rsidRDefault="00E36942" w:rsidP="003C6FF9">
      <w:pPr>
        <w:pStyle w:val="PlainText"/>
        <w:ind w:right="-58"/>
        <w:jc w:val="center"/>
        <w:rPr>
          <w:rFonts w:ascii="Times New Roman" w:hAnsi="Times New Roman" w:cs="Times New Roman"/>
          <w:noProof/>
          <w:sz w:val="23"/>
          <w:szCs w:val="23"/>
          <w:vertAlign w:val="superscript"/>
        </w:rPr>
      </w:pPr>
      <w:r w:rsidRPr="00C9580F">
        <w:rPr>
          <w:rFonts w:ascii="Times New Roman" w:hAnsi="Times New Roman" w:cs="Times New Roman"/>
          <w:noProof/>
          <w:sz w:val="23"/>
          <w:szCs w:val="23"/>
          <w:vertAlign w:val="superscript"/>
        </w:rPr>
        <w:t>(полное наименование организации)</w:t>
      </w:r>
    </w:p>
    <w:p w:rsidR="00E36942" w:rsidRPr="00C9580F" w:rsidRDefault="00E36942" w:rsidP="003C6FF9">
      <w:pPr>
        <w:pStyle w:val="PlainText"/>
        <w:ind w:right="-58"/>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в лице руководителя _________________________________, действующего на основании Устава, именуемая в дальнейшем  “Арендодатель”, с одной стороны, и _________________________________________________________________ в лице руководителя </w:t>
      </w:r>
    </w:p>
    <w:p w:rsidR="00E36942" w:rsidRPr="00C9580F" w:rsidRDefault="00E36942" w:rsidP="003C6FF9">
      <w:pPr>
        <w:pStyle w:val="PlainText"/>
        <w:ind w:right="-58"/>
        <w:jc w:val="center"/>
        <w:rPr>
          <w:rFonts w:ascii="Times New Roman" w:hAnsi="Times New Roman" w:cs="Times New Roman"/>
          <w:noProof/>
          <w:sz w:val="23"/>
          <w:szCs w:val="23"/>
          <w:vertAlign w:val="superscript"/>
        </w:rPr>
      </w:pPr>
      <w:r w:rsidRPr="00C9580F">
        <w:rPr>
          <w:rFonts w:ascii="Times New Roman" w:hAnsi="Times New Roman" w:cs="Times New Roman"/>
          <w:noProof/>
          <w:sz w:val="23"/>
          <w:szCs w:val="23"/>
          <w:vertAlign w:val="superscript"/>
        </w:rPr>
        <w:t>(полное наименование организации)</w:t>
      </w:r>
    </w:p>
    <w:p w:rsidR="00E36942" w:rsidRPr="00C9580F" w:rsidRDefault="00E36942" w:rsidP="003C6FF9">
      <w:pPr>
        <w:pStyle w:val="PlainText"/>
        <w:ind w:right="-58"/>
        <w:jc w:val="both"/>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 действующего на основании ___________________________________________, именуемая в дальнейшем "Арендатор", с другой стороны, заключили договор  о нижеследующем:</w:t>
      </w:r>
    </w:p>
    <w:p w:rsidR="00E36942" w:rsidRPr="00C9580F" w:rsidRDefault="00E36942" w:rsidP="003C6FF9">
      <w:pPr>
        <w:pStyle w:val="PlainText"/>
        <w:ind w:right="-58"/>
        <w:jc w:val="both"/>
        <w:rPr>
          <w:rFonts w:ascii="Times New Roman" w:hAnsi="Times New Roman" w:cs="Times New Roman"/>
          <w:noProof/>
          <w:sz w:val="23"/>
          <w:szCs w:val="23"/>
        </w:rPr>
      </w:pPr>
    </w:p>
    <w:p w:rsidR="00E36942" w:rsidRPr="00C9580F" w:rsidRDefault="00E36942" w:rsidP="003C6FF9">
      <w:pPr>
        <w:pStyle w:val="PlainText"/>
        <w:numPr>
          <w:ilvl w:val="0"/>
          <w:numId w:val="3"/>
        </w:numPr>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Предмет договора</w:t>
      </w:r>
    </w:p>
    <w:p w:rsidR="00E36942" w:rsidRPr="00C9580F" w:rsidRDefault="00E36942" w:rsidP="003C6FF9">
      <w:pPr>
        <w:pStyle w:val="PlainText"/>
        <w:ind w:right="-57" w:firstLine="567"/>
        <w:jc w:val="both"/>
        <w:rPr>
          <w:rFonts w:ascii="Times New Roman" w:hAnsi="Times New Roman" w:cs="Times New Roman"/>
          <w:noProof/>
          <w:sz w:val="23"/>
          <w:szCs w:val="23"/>
        </w:rPr>
      </w:pPr>
    </w:p>
    <w:p w:rsidR="00E36942" w:rsidRPr="006F089E" w:rsidRDefault="00E36942" w:rsidP="003C6FF9">
      <w:pPr>
        <w:pStyle w:val="ListParagraph"/>
        <w:tabs>
          <w:tab w:val="left" w:pos="993"/>
        </w:tabs>
        <w:spacing w:after="0" w:line="240" w:lineRule="auto"/>
        <w:ind w:left="0" w:firstLine="426"/>
        <w:jc w:val="both"/>
        <w:rPr>
          <w:rFonts w:ascii="Times New Roman" w:hAnsi="Times New Roman" w:cs="Times New Roman"/>
          <w:noProof/>
        </w:rPr>
      </w:pPr>
      <w:r w:rsidRPr="006F089E">
        <w:rPr>
          <w:rFonts w:ascii="Times New Roman" w:hAnsi="Times New Roman" w:cs="Times New Roman"/>
          <w:noProof/>
        </w:rPr>
        <w:t xml:space="preserve">1.1. </w:t>
      </w:r>
      <w:r w:rsidRPr="00D757D6">
        <w:rPr>
          <w:rFonts w:ascii="Times New Roman" w:hAnsi="Times New Roman" w:cs="Times New Roman"/>
          <w:noProof/>
        </w:rPr>
        <w:t>Арендодател</w:t>
      </w:r>
      <w:r w:rsidRPr="00D757D6">
        <w:rPr>
          <w:rFonts w:ascii="Times New Roman" w:hAnsi="Times New Roman" w:cs="Times New Roman"/>
        </w:rPr>
        <w:t>ь</w:t>
      </w:r>
      <w:r w:rsidRPr="00D757D6">
        <w:rPr>
          <w:rFonts w:ascii="Times New Roman" w:hAnsi="Times New Roman" w:cs="Times New Roman"/>
          <w:noProof/>
        </w:rPr>
        <w:t xml:space="preserve"> сдает, а Арендатор принимает на основании результатов торгов (протокол № ______ от __________ ) во временное владение и пользование помещение (</w:t>
      </w:r>
      <w:r w:rsidRPr="00D757D6">
        <w:rPr>
          <w:rFonts w:ascii="Times New Roman" w:hAnsi="Times New Roman" w:cs="Times New Roman"/>
        </w:rPr>
        <w:t xml:space="preserve">№ </w:t>
      </w:r>
      <w:r>
        <w:rPr>
          <w:rFonts w:ascii="Times New Roman" w:hAnsi="Times New Roman" w:cs="Times New Roman"/>
        </w:rPr>
        <w:t>56-57 на поэтажном плане</w:t>
      </w:r>
      <w:r w:rsidRPr="00D757D6">
        <w:rPr>
          <w:rFonts w:ascii="Times New Roman" w:hAnsi="Times New Roman" w:cs="Times New Roman"/>
        </w:rPr>
        <w:t>)</w:t>
      </w:r>
      <w:r w:rsidRPr="00D757D6">
        <w:rPr>
          <w:rFonts w:ascii="Times New Roman" w:hAnsi="Times New Roman" w:cs="Times New Roman"/>
          <w:noProof/>
        </w:rPr>
        <w:t xml:space="preserve"> </w:t>
      </w:r>
      <w:r>
        <w:rPr>
          <w:rFonts w:ascii="Times New Roman" w:hAnsi="Times New Roman" w:cs="Times New Roman"/>
          <w:noProof/>
        </w:rPr>
        <w:t xml:space="preserve">общей площадью 91,2 кв.м. (56,6 кв.м. + 34,6 кв.м.), на пятом этаже </w:t>
      </w:r>
      <w:r w:rsidRPr="00D757D6">
        <w:rPr>
          <w:rFonts w:ascii="Times New Roman" w:hAnsi="Times New Roman" w:cs="Times New Roman"/>
          <w:noProof/>
        </w:rPr>
        <w:t>в здании расположенно</w:t>
      </w:r>
      <w:r>
        <w:rPr>
          <w:rFonts w:ascii="Times New Roman" w:hAnsi="Times New Roman" w:cs="Times New Roman"/>
          <w:noProof/>
        </w:rPr>
        <w:t>м</w:t>
      </w:r>
      <w:r w:rsidRPr="00D757D6">
        <w:rPr>
          <w:rFonts w:ascii="Times New Roman" w:hAnsi="Times New Roman" w:cs="Times New Roman"/>
          <w:noProof/>
        </w:rPr>
        <w:t xml:space="preserve"> по адресу: Новосибирская область</w:t>
      </w:r>
      <w:r w:rsidRPr="006F089E">
        <w:rPr>
          <w:rFonts w:ascii="Times New Roman" w:hAnsi="Times New Roman" w:cs="Times New Roman"/>
          <w:noProof/>
        </w:rPr>
        <w:t xml:space="preserve">, г. Новосибирск, ул. Восход, 15, кадастровый номер 54:35:073100:0023:01, реестровый номер (РНФИ) </w:t>
      </w:r>
      <w:r w:rsidRPr="006F089E">
        <w:rPr>
          <w:rFonts w:ascii="Times New Roman" w:hAnsi="Times New Roman" w:cs="Times New Roman"/>
        </w:rPr>
        <w:t xml:space="preserve">П12880002583 от 21.11.2008 г. </w:t>
      </w:r>
      <w:r>
        <w:rPr>
          <w:rFonts w:ascii="Times New Roman" w:hAnsi="Times New Roman" w:cs="Times New Roman"/>
          <w:noProof/>
        </w:rPr>
        <w:t>для использования помещения № 56 в качестве торгового помещения, помещения № 57 в качестве  производственного помещения</w:t>
      </w:r>
      <w:r w:rsidRPr="006F089E">
        <w:rPr>
          <w:rFonts w:ascii="Times New Roman" w:hAnsi="Times New Roman" w:cs="Times New Roman"/>
          <w:noProof/>
        </w:rPr>
        <w:t xml:space="preserve">. </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0FCF">
        <w:rPr>
          <w:rFonts w:ascii="Times New Roman" w:hAnsi="Times New Roman" w:cs="Times New Roman"/>
          <w:noProof/>
          <w:sz w:val="23"/>
          <w:szCs w:val="23"/>
        </w:rPr>
        <w:t>1.</w:t>
      </w:r>
      <w:r w:rsidRPr="00C9580F">
        <w:rPr>
          <w:rFonts w:ascii="Times New Roman" w:hAnsi="Times New Roman" w:cs="Times New Roman"/>
          <w:noProof/>
          <w:sz w:val="23"/>
          <w:szCs w:val="23"/>
        </w:rPr>
        <w:t>2. Подробная характеристика, состав и фактическое состояние сдаваемого объекта отражаются в акте, подписываемом Арендодателем и Арендатором и являющемся неотъемлемой частью договора аренды (Приложение №1 к настоящему договору).</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1.3. К договору прилагается копия поэтажного плана помещений (либо копия технического паспорта) с обозначением передаваемого в аренду объекта, являющаяся неотъемлемой частью договора аренды (Приложение №2 к настоящему договору).</w:t>
      </w:r>
    </w:p>
    <w:p w:rsidR="00E36942" w:rsidRPr="00C9580F" w:rsidRDefault="00E36942" w:rsidP="003C6FF9">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1.4. Арендатору одновременно с передачей прав владения и пользования объектом аренды передается право пользования на часть земельного участка, которая занята этим объектом или пропорциональна его размерам и необходима для использования в соответствии с его назначением, площадью ________________ кв. м.</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1.5. К отношениям, регулируемым данным договором, применяются правила §4 Главы 34 ГК РФ.</w:t>
      </w:r>
    </w:p>
    <w:p w:rsidR="00E36942" w:rsidRPr="00C9580F" w:rsidRDefault="00E36942" w:rsidP="003C6FF9">
      <w:pPr>
        <w:pStyle w:val="PlainText"/>
        <w:ind w:right="-58" w:firstLine="567"/>
        <w:jc w:val="both"/>
        <w:rPr>
          <w:rFonts w:ascii="Times New Roman" w:hAnsi="Times New Roman" w:cs="Times New Roman"/>
          <w:noProof/>
          <w:sz w:val="23"/>
          <w:szCs w:val="23"/>
        </w:rPr>
      </w:pPr>
    </w:p>
    <w:p w:rsidR="00E36942" w:rsidRPr="00C9580F" w:rsidRDefault="00E36942" w:rsidP="003C6FF9">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 Обязанности сторон</w:t>
      </w:r>
    </w:p>
    <w:p w:rsidR="00E36942" w:rsidRPr="00C9580F" w:rsidRDefault="00E36942" w:rsidP="003C6FF9">
      <w:pPr>
        <w:pStyle w:val="PlainText"/>
        <w:ind w:right="-57" w:firstLine="567"/>
        <w:jc w:val="both"/>
        <w:outlineLvl w:val="0"/>
        <w:rPr>
          <w:rFonts w:ascii="Times New Roman" w:hAnsi="Times New Roman" w:cs="Times New Roman"/>
          <w:b/>
          <w:bCs/>
          <w:noProof/>
          <w:sz w:val="23"/>
          <w:szCs w:val="23"/>
        </w:rPr>
      </w:pPr>
    </w:p>
    <w:p w:rsidR="00E36942" w:rsidRPr="00C9580F" w:rsidRDefault="00E36942" w:rsidP="003C6FF9">
      <w:pPr>
        <w:pStyle w:val="PlainText"/>
        <w:ind w:right="-57" w:firstLine="567"/>
        <w:jc w:val="both"/>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2.1. Арендодатель  обязуется:</w:t>
      </w:r>
    </w:p>
    <w:p w:rsidR="00E36942" w:rsidRPr="00C9580F" w:rsidRDefault="00E36942" w:rsidP="003C6FF9">
      <w:pPr>
        <w:pStyle w:val="PlainText"/>
        <w:ind w:right="-57" w:firstLine="567"/>
        <w:jc w:val="both"/>
        <w:rPr>
          <w:rFonts w:ascii="Times New Roman" w:hAnsi="Times New Roman" w:cs="Times New Roman"/>
          <w:noProof/>
          <w:sz w:val="23"/>
          <w:szCs w:val="23"/>
        </w:rPr>
      </w:pPr>
    </w:p>
    <w:p w:rsidR="00E36942" w:rsidRPr="00C9580F" w:rsidRDefault="00E36942" w:rsidP="003C6FF9">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2.1.1. Передать объект Арендатору по акту не позднее 5-ти дневного срока с момента подписании договора Сторонами.</w:t>
      </w:r>
    </w:p>
    <w:p w:rsidR="00E36942" w:rsidRPr="00C9580F" w:rsidRDefault="00E36942" w:rsidP="003C6FF9">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2.1.2. Предоставить Арендатору копии следующих документов, относящихся к объекту:</w:t>
      </w:r>
    </w:p>
    <w:p w:rsidR="00E36942" w:rsidRPr="00C9580F" w:rsidRDefault="00E36942" w:rsidP="003C6FF9">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_______________________________________________________________________________</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Отсутствие в договоре сведений о передаваемых документах свидетельствует о договоренности сторон об эксплуатации передаваемого объекта без указанных документов.</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2.1.3. В случае аварий, происшедших в арендуемом объекте, явиться по вызову Арендатора для составления совместного акта не позднее 2-х календарных дней с момента получения уведомления.</w:t>
      </w:r>
    </w:p>
    <w:p w:rsidR="00E36942" w:rsidRPr="00C9580F" w:rsidRDefault="00E36942" w:rsidP="003C6FF9">
      <w:pPr>
        <w:pStyle w:val="PlainText"/>
        <w:ind w:right="-58" w:firstLine="567"/>
        <w:jc w:val="both"/>
        <w:outlineLvl w:val="0"/>
        <w:rPr>
          <w:rFonts w:ascii="Times New Roman" w:hAnsi="Times New Roman" w:cs="Times New Roman"/>
          <w:b/>
          <w:bCs/>
          <w:noProof/>
          <w:sz w:val="23"/>
          <w:szCs w:val="23"/>
        </w:rPr>
      </w:pPr>
    </w:p>
    <w:p w:rsidR="00E36942" w:rsidRPr="00C9580F" w:rsidRDefault="00E36942" w:rsidP="003C6FF9">
      <w:pPr>
        <w:pStyle w:val="PlainText"/>
        <w:ind w:right="-58" w:firstLine="567"/>
        <w:jc w:val="both"/>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2.2. Арендатор обязуется:</w:t>
      </w:r>
    </w:p>
    <w:p w:rsidR="00E36942" w:rsidRPr="00C9580F" w:rsidRDefault="00E36942" w:rsidP="003C6FF9">
      <w:pPr>
        <w:pStyle w:val="PlainText"/>
        <w:ind w:right="-58" w:firstLine="567"/>
        <w:jc w:val="both"/>
        <w:rPr>
          <w:rFonts w:ascii="Times New Roman" w:hAnsi="Times New Roman" w:cs="Times New Roman"/>
          <w:noProof/>
          <w:sz w:val="23"/>
          <w:szCs w:val="23"/>
        </w:rPr>
      </w:pP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 Принять объект у Арендодателя по акту не позднее 5-ти дневного срока с момента подписания договора Сторонами.</w:t>
      </w:r>
    </w:p>
    <w:p w:rsidR="00E36942"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2.2.2. Использовать объект аренды только по прямому назначению в соответствии с п. 1.1. и условиями настоящего договора.        </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2.2.3. Своевременно вносить арендную плату и другие платежи, предусмотренные разделом 3 настоящего договора.</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2.2.4. Содержать объект аренды и прилегающую к нему территорию в исправном состоянии, соблюдать технические, санитарные и противопожарные правила,</w:t>
      </w:r>
      <w:r w:rsidRPr="00C9580F">
        <w:rPr>
          <w:rFonts w:ascii="Times New Roman" w:hAnsi="Times New Roman" w:cs="Times New Roman"/>
          <w:color w:val="000000"/>
          <w:sz w:val="22"/>
          <w:szCs w:val="22"/>
        </w:rPr>
        <w:t xml:space="preserve"> </w:t>
      </w:r>
      <w:r w:rsidRPr="00C9580F">
        <w:rPr>
          <w:rFonts w:ascii="Times New Roman" w:hAnsi="Times New Roman" w:cs="Times New Roman"/>
          <w:noProof/>
          <w:sz w:val="23"/>
          <w:szCs w:val="23"/>
        </w:rPr>
        <w:t>не  допускать  захламления  бытовым  и  строительным  мусором внутренних дворов здания, арендуемых помещений и мест общего пользования. Немедленно информировать Арендодателя о случаях аварии, пожара или стихийных бедствиях,  случившихся на объекте.</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2.2.5. Производить за свой счет текущий ремонт арендуемого объекта, техническое обслуживание и текущий ремонт инженерных коммуникаций и оборудования объекта в соответствии с действующими нормами и правилами.</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2.2.6. Производить за свой счет и только с письменного согласия Арендодателя капитальный ремонт, если такой ремонт не вызван техническим состоянием объекта, а производится Арендатором в собственных интересах и вызван спецификой его деятельности (усиление конструкций, фундаментов, улучшенная отделка помещений и т.п.), а также переоборудование и перепланировку арендованного объекта, в соответствии с действующими строительными нормами и правилами, с предоставлением Арендодателю необходимых смет, счетов, актов приемки работ и других документов. При этом необходимое оформление соответствующих изменений в документах кадастрового учета и государственная перерегистрация прав на объект производится за счет Арендатора. Все работы производятся Арендатором с обязательным соблюдением действующих СНиПов, ТУ, ГОСТов, а так же других ведомственных норм и требований.</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2.2.7. Безвозмездно передать Арендодателю произведенные улучшения, неотделяемые без нанесения вреда объекту аренды.</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2.2.8. Без письменного согласия Арендодателя, председателя СО РАН  и Территориального управления Росимущества в Новосибирской области не сдавать арендованный объект в субаренду и не передавать свои права и обязанности по данному договору другому лицу, не предоставлять их в безвозмездное пользование, а также не отдавать арендные права в залог и не вносить их в качестве вклада в уставный капитал хозяйственных товариществ и обществ или паевого взноса в производственный кооператив.</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2.2.9. Обеспечить беспрепятственный допуск на арендуемый объект представителей Арендодателя, СО РАН, Территориального управления Росимущества в Новосибирской области и специализированных служб для осуществления контроля над состоянием помещений, инженерных коммуникаций и оборудования, а так использование имущества согласно условий настоящего договора.  В случае обнаружения нарушений и выдачи соответствующих предписаний принимать меры для их своевременного устранения.</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2.2.10. Не создавать препятствий для осуществления Арендодателем его производственной, научной и административной деятельности.</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2.2.11. Если объектом аренды является отдельно стоящее здание, заключить договор на аварийное обслуживание арендуемого объекта с соответствующими организациями. При отсутствии таких договоров вся ответственность за возмещение убытков по восстановлению здания и ликвидации последствий аварий ложится на Арендатора.</w:t>
      </w:r>
    </w:p>
    <w:p w:rsidR="00E36942" w:rsidRPr="00C9580F" w:rsidRDefault="00E36942" w:rsidP="003C6FF9">
      <w:pPr>
        <w:widowControl w:val="0"/>
        <w:spacing w:after="0" w:line="240" w:lineRule="auto"/>
        <w:ind w:firstLine="720"/>
        <w:jc w:val="both"/>
        <w:rPr>
          <w:rFonts w:ascii="Times New Roman" w:hAnsi="Times New Roman" w:cs="Times New Roman"/>
          <w:color w:val="000000"/>
        </w:rPr>
      </w:pPr>
      <w:r w:rsidRPr="00C9580F">
        <w:rPr>
          <w:rFonts w:ascii="Times New Roman" w:hAnsi="Times New Roman" w:cs="Times New Roman"/>
          <w:noProof/>
          <w:sz w:val="23"/>
          <w:szCs w:val="23"/>
        </w:rPr>
        <w:t>2.2.12</w:t>
      </w:r>
      <w:r w:rsidRPr="00C9580F">
        <w:rPr>
          <w:rFonts w:ascii="Times New Roman" w:hAnsi="Times New Roman" w:cs="Times New Roman"/>
          <w:b/>
          <w:bCs/>
          <w:noProof/>
          <w:sz w:val="23"/>
          <w:szCs w:val="23"/>
        </w:rPr>
        <w:t>. </w:t>
      </w:r>
      <w:r w:rsidRPr="00C9580F">
        <w:rPr>
          <w:rFonts w:ascii="Times New Roman" w:hAnsi="Times New Roman" w:cs="Times New Roman"/>
          <w:noProof/>
          <w:sz w:val="23"/>
          <w:szCs w:val="23"/>
        </w:rPr>
        <w:t xml:space="preserve">По окончании договора аренды или при досрочном освобождении помещений </w:t>
      </w:r>
      <w:r w:rsidRPr="00C9580F">
        <w:rPr>
          <w:rFonts w:ascii="Times New Roman" w:hAnsi="Times New Roman" w:cs="Times New Roman"/>
          <w:color w:val="000000"/>
        </w:rPr>
        <w:t>освободить занимаемые помещения не  позднее  трех  дней с момента окончания</w:t>
      </w:r>
      <w:r w:rsidRPr="00C9580F">
        <w:rPr>
          <w:rFonts w:ascii="Times New Roman" w:hAnsi="Times New Roman" w:cs="Times New Roman"/>
        </w:rPr>
        <w:t xml:space="preserve"> </w:t>
      </w:r>
      <w:r w:rsidRPr="00C9580F">
        <w:rPr>
          <w:rFonts w:ascii="Times New Roman" w:hAnsi="Times New Roman" w:cs="Times New Roman"/>
          <w:color w:val="000000"/>
        </w:rPr>
        <w:t xml:space="preserve">действия настоящего договора, </w:t>
      </w:r>
      <w:r w:rsidRPr="00C9580F">
        <w:rPr>
          <w:rFonts w:ascii="Times New Roman" w:hAnsi="Times New Roman" w:cs="Times New Roman"/>
          <w:noProof/>
          <w:sz w:val="23"/>
          <w:szCs w:val="23"/>
        </w:rPr>
        <w:t xml:space="preserve">сдать объект Арендодателю по акту в исправном состоянии с учетом нормального износа. </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2.2.13. Одновременно с заключением настоящего договора заключить с Арендодателем (или с поставщиком услуг) договор на возмещение (с поставщиком услуг – договор на поставку услуг)</w:t>
      </w:r>
      <w:r w:rsidRPr="00C9580F">
        <w:rPr>
          <w:rFonts w:ascii="Times New Roman" w:hAnsi="Times New Roman" w:cs="Times New Roman"/>
          <w:noProof/>
          <w:color w:val="FF0000"/>
          <w:sz w:val="23"/>
          <w:szCs w:val="23"/>
        </w:rPr>
        <w:t xml:space="preserve"> </w:t>
      </w:r>
      <w:r w:rsidRPr="00C9580F">
        <w:rPr>
          <w:rFonts w:ascii="Times New Roman" w:hAnsi="Times New Roman" w:cs="Times New Roman"/>
          <w:noProof/>
          <w:sz w:val="23"/>
          <w:szCs w:val="23"/>
        </w:rPr>
        <w:t>коммунальных, эксплуатационных и иных расходов Арендодателя по содержанию объекта аренды, а также, при необходимости, соглашение о порядке содержания и эксплуатации мест общего пользования и общей территории.</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2.2.14. Назначить приказом ответственного за тепло- и энергохозяйство или отдельным актом определить ответственного за безопасную эксплуатацию электроустановок.</w:t>
      </w:r>
    </w:p>
    <w:p w:rsidR="00E36942" w:rsidRPr="00C9580F" w:rsidRDefault="00E36942" w:rsidP="003C6FF9">
      <w:pPr>
        <w:pStyle w:val="PlainText"/>
        <w:ind w:right="-58" w:firstLine="567"/>
        <w:jc w:val="both"/>
        <w:rPr>
          <w:rFonts w:ascii="Times New Roman" w:hAnsi="Times New Roman" w:cs="Times New Roman"/>
          <w:noProof/>
          <w:sz w:val="23"/>
          <w:szCs w:val="23"/>
        </w:rPr>
      </w:pPr>
    </w:p>
    <w:p w:rsidR="00E36942" w:rsidRPr="00C9580F" w:rsidRDefault="00E36942" w:rsidP="003C6FF9">
      <w:pPr>
        <w:pStyle w:val="PlainText"/>
        <w:ind w:right="-58"/>
        <w:jc w:val="center"/>
        <w:outlineLvl w:val="0"/>
        <w:rPr>
          <w:rFonts w:ascii="Times New Roman" w:hAnsi="Times New Roman" w:cs="Times New Roman"/>
          <w:b/>
          <w:bCs/>
          <w:sz w:val="23"/>
          <w:szCs w:val="23"/>
        </w:rPr>
      </w:pPr>
      <w:r w:rsidRPr="00C9580F">
        <w:rPr>
          <w:rFonts w:ascii="Times New Roman" w:hAnsi="Times New Roman" w:cs="Times New Roman"/>
          <w:b/>
          <w:bCs/>
          <w:noProof/>
          <w:sz w:val="23"/>
          <w:szCs w:val="23"/>
        </w:rPr>
        <w:t xml:space="preserve">3. Платежи и расчеты </w:t>
      </w:r>
      <w:r w:rsidRPr="00C9580F">
        <w:rPr>
          <w:rFonts w:ascii="Times New Roman" w:hAnsi="Times New Roman" w:cs="Times New Roman"/>
          <w:b/>
          <w:bCs/>
          <w:sz w:val="23"/>
          <w:szCs w:val="23"/>
        </w:rPr>
        <w:t>по договору</w:t>
      </w:r>
    </w:p>
    <w:p w:rsidR="00E36942" w:rsidRPr="00C9580F" w:rsidRDefault="00E36942" w:rsidP="003C6FF9">
      <w:pPr>
        <w:pStyle w:val="PlainText"/>
        <w:ind w:right="-58" w:firstLine="567"/>
        <w:jc w:val="both"/>
        <w:rPr>
          <w:rFonts w:ascii="Times New Roman" w:hAnsi="Times New Roman" w:cs="Times New Roman"/>
          <w:noProof/>
          <w:sz w:val="23"/>
          <w:szCs w:val="23"/>
        </w:rPr>
      </w:pP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3.1. Арендатор уплачивает арендную плату по ставке _______ руб. за 1 кв. м в год на основании протокола торгов № _______ от ___________ (в случае заключения договора без проведения торгов – на основании отчета об оценке № _______ от _________ , выполненного ________________________), что за общую площадь арендуемого объекта за период действия договора составляет ____________________ руб., а также</w:t>
      </w:r>
      <w:r w:rsidRPr="00C9580F">
        <w:rPr>
          <w:rFonts w:ascii="Times New Roman" w:hAnsi="Times New Roman" w:cs="Times New Roman"/>
          <w:sz w:val="23"/>
          <w:szCs w:val="23"/>
        </w:rPr>
        <w:t xml:space="preserve">   НДС в размере ______________________ руб. </w:t>
      </w:r>
    </w:p>
    <w:p w:rsidR="00E36942" w:rsidRPr="00C9580F" w:rsidRDefault="00E36942" w:rsidP="003C6FF9">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Арендная плата (без НДС) в размере ________________ руб. перечисляется Арендатором ежемесячно до 10 числа текущего месяца в доход федерального бюджета на счет Управления федерального казначейства по субъекту Российской Федерации. </w:t>
      </w:r>
    </w:p>
    <w:p w:rsidR="00E36942" w:rsidRPr="00C9580F" w:rsidRDefault="00E36942" w:rsidP="003C6FF9">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НДС в размере ____________ руб. перечисляется Арендатором на лицевой счет по учету внебюджетных средств Арендодателя, открытый в территориальном отделении Управления Федерального казначейства по субъекту Российской Федерации. </w:t>
      </w:r>
    </w:p>
    <w:p w:rsidR="00E36942" w:rsidRPr="00C9580F" w:rsidRDefault="00E36942" w:rsidP="003C6FF9">
      <w:pPr>
        <w:pStyle w:val="PlainText"/>
        <w:ind w:right="-57" w:firstLine="567"/>
        <w:jc w:val="both"/>
        <w:rPr>
          <w:rFonts w:ascii="Times New Roman" w:hAnsi="Times New Roman" w:cs="Times New Roman"/>
          <w:sz w:val="23"/>
          <w:szCs w:val="23"/>
        </w:rPr>
      </w:pPr>
      <w:r w:rsidRPr="00C9580F">
        <w:rPr>
          <w:rFonts w:ascii="Times New Roman" w:hAnsi="Times New Roman" w:cs="Times New Roman"/>
          <w:sz w:val="23"/>
          <w:szCs w:val="23"/>
        </w:rPr>
        <w:t xml:space="preserve">3.2. Арендная плата и НДС по настоящему договору вносятся в порядке, предусмотренном в п. 3.1. договора, за исключением оплаты за декабрь текущего года, которую арендатор обязуется уплачивать до 30 (тридцатого) ноября текущего года. </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3.3. Арендатор считается исполнившим обязательства по уплате арендной платы с момента зачисления денежных средств на лицевой счет по дополнительному бюджетному финансированию за счет арендных платежей Арендодателя. </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3.4. Арендатор обязан получать счета и счета-фактуры по настоящему договору по месту нахождения Арендодателя.</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3.5. Расходы Арендодателя по содержанию объекта аренды не включаются в установленную настоящим договором величину арендной платы. Оплата (возмещение) данных расходов производится Арендатором в порядке и в сроки, установленные условиями настоящего договора, либо условиями отдельного договора, заключенного между Арендатором и Арендодателем. </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3.6. В случае, если законодательством Российской Федерации будет установлен иной порядок перечисления арендной платы, чем предусмотренный п. 3.1 настоящего договора, Арендатор обязан принять новый порядок к исполнению без оформления сторонами дополнительного соглашения.</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3.7. Размер годовой арендной платы пересматривается Арендодателем, по согласованию с СО РАН и Территориальным управлением Росимущества в Новосибирской области, в одностороннем порядке не более одного раза в год.</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Уведомление о перерасчете арендной платы направляется Арендатору  заказным письмом или вручается под расписку, является обязательным для Арендатора и составляет неотъемлемую часть настоящего договора.</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Новый размер арендной платы устанавливается с даты, указанной в уведомлении, а при ее отсутствии с момента получения Арендатором уведомления или в любом случае не позднее 5 дней с даты его отправки заказным письмом по адресу, указанному в договоре.</w:t>
      </w:r>
    </w:p>
    <w:p w:rsidR="00E36942" w:rsidRPr="00C9580F" w:rsidRDefault="00E36942" w:rsidP="003C6FF9">
      <w:pPr>
        <w:pStyle w:val="PlainText"/>
        <w:ind w:right="-58"/>
        <w:jc w:val="center"/>
        <w:outlineLvl w:val="0"/>
        <w:rPr>
          <w:rFonts w:ascii="Times New Roman" w:hAnsi="Times New Roman" w:cs="Times New Roman"/>
          <w:b/>
          <w:bCs/>
          <w:noProof/>
          <w:sz w:val="23"/>
          <w:szCs w:val="23"/>
        </w:rPr>
      </w:pPr>
    </w:p>
    <w:p w:rsidR="00E36942" w:rsidRPr="00C9580F" w:rsidRDefault="00E36942" w:rsidP="003C6FF9">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4. Ответственность сторон</w:t>
      </w:r>
    </w:p>
    <w:p w:rsidR="00E36942" w:rsidRPr="00C9580F" w:rsidRDefault="00E36942" w:rsidP="003C6FF9">
      <w:pPr>
        <w:pStyle w:val="PlainText"/>
        <w:ind w:right="-58" w:firstLine="567"/>
        <w:jc w:val="both"/>
        <w:rPr>
          <w:rFonts w:ascii="Times New Roman" w:hAnsi="Times New Roman" w:cs="Times New Roman"/>
          <w:noProof/>
          <w:sz w:val="23"/>
          <w:szCs w:val="23"/>
        </w:rPr>
      </w:pP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4.1. Стороны по настоящему договору несут ответственность за ненадлежащее исполнение принятых на себя обязательств в соответствии с законом и настоящим договором.</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4.2. За просрочку оплаты арендной платы Арендатор самостоятельно исчисляет и уплачивает пеню в размере 0,05 процента с просроченной суммы за каждый день просрочки и перечисляет её в доход федерального бюджета (код доходов бюджетов РФ ____________________________________).</w:t>
      </w:r>
    </w:p>
    <w:p w:rsidR="00E36942" w:rsidRPr="00C9580F" w:rsidRDefault="00E36942" w:rsidP="003C6FF9">
      <w:pPr>
        <w:widowControl w:val="0"/>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         4.3. Уплата пени,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 </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4.4 Арендодатель не отвечает за недостатки сданного в аренду объекта, если эти недостатки заранее были известны Арендатору и отражены в передаточном акте, либо эти недостатки могли и должны были быть обнаруженными Арендатором при передаче объекта аренды.</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4.5. Арендодатель не возмещает Арендатору стоимость произведенного Арендатором капитального ремонта, вызванного состоянием помещения, если такой ремонт предварительно не согласован с Арендодателем, а по окончании ремонта ему не предоставлены финансовые документы, подтверждающие произведенные затраты и техническая документация, свидетельствующая о том, что работы произведены и приняты в соответствии со строительными нормами и правилами, при этом приемка выполненных работ, в том числе скрытых, произведена с участием представителя Арендодателя.</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4.6. В случае нарушения обязательств, предусмотренных п.2.2.12 договора, Арендатор оплачивает все платежи, предусмотренные настоящим договором, в том числе пени, за период фактического пользования объектом аренды до возвращения его Арендодателю по акту. </w:t>
      </w:r>
    </w:p>
    <w:p w:rsidR="00E36942" w:rsidRPr="00C9580F" w:rsidRDefault="00E36942" w:rsidP="003C6FF9">
      <w:pPr>
        <w:pStyle w:val="PlainText"/>
        <w:ind w:right="-58" w:firstLine="567"/>
        <w:jc w:val="both"/>
        <w:rPr>
          <w:rFonts w:ascii="Times New Roman" w:hAnsi="Times New Roman" w:cs="Times New Roman"/>
          <w:b/>
          <w:bCs/>
          <w:noProof/>
          <w:sz w:val="23"/>
          <w:szCs w:val="23"/>
        </w:rPr>
      </w:pPr>
      <w:r w:rsidRPr="00C9580F">
        <w:rPr>
          <w:rFonts w:ascii="Times New Roman" w:hAnsi="Times New Roman" w:cs="Times New Roman"/>
          <w:noProof/>
          <w:sz w:val="23"/>
          <w:szCs w:val="23"/>
        </w:rPr>
        <w:t xml:space="preserve"> </w:t>
      </w:r>
    </w:p>
    <w:p w:rsidR="00E36942" w:rsidRPr="00C9580F" w:rsidRDefault="00E36942" w:rsidP="003C6FF9">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5. Действие договора</w:t>
      </w:r>
    </w:p>
    <w:p w:rsidR="00E36942" w:rsidRPr="00C9580F" w:rsidRDefault="00E36942" w:rsidP="003C6FF9">
      <w:pPr>
        <w:pStyle w:val="PlainText"/>
        <w:ind w:right="-58" w:firstLine="567"/>
        <w:jc w:val="both"/>
        <w:rPr>
          <w:rFonts w:ascii="Times New Roman" w:hAnsi="Times New Roman" w:cs="Times New Roman"/>
          <w:noProof/>
          <w:sz w:val="23"/>
          <w:szCs w:val="23"/>
        </w:rPr>
      </w:pP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xml:space="preserve">5.1. Договор вступает в действие с "___"____________ ______г. и действует до "___"_________________ _____г.  </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5.2. Договор аренды подлежит досрочному расторжению:</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по соглашению сторон (в случае если инициатором досрочного расторжения договора аренды выступает Арендатор он выплачивает Арендодателю компенсацию в сумме равную арендной плате за два месяца);</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при ликвидации Арендатора;</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случае стихийных бедствий, аварий и других чрезвычайных обстоятельств, повлекших невозможность использования помещения по назначению;</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других случаях, установленных законом.</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5.3. Договор подлежит досрочному расторжению во внесудебном порядке по  инициативе Арендодателя с уведомлением об этом Арендатора за 10 дней до расторжения договора:</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 в случае неуплаты либо просрочки оплаты Арендатором арендной платы более двух установленных договором сроков внесения платежей;</w:t>
      </w:r>
    </w:p>
    <w:p w:rsidR="00E36942" w:rsidRPr="00C9580F" w:rsidRDefault="00E36942" w:rsidP="003C6FF9">
      <w:pPr>
        <w:pStyle w:val="PlainText"/>
        <w:ind w:right="-58" w:firstLine="567"/>
        <w:jc w:val="both"/>
        <w:rPr>
          <w:rFonts w:ascii="Times New Roman" w:hAnsi="Times New Roman" w:cs="Times New Roman"/>
          <w:sz w:val="23"/>
          <w:szCs w:val="23"/>
        </w:rPr>
      </w:pPr>
      <w:r w:rsidRPr="00C9580F">
        <w:rPr>
          <w:rFonts w:ascii="Times New Roman" w:hAnsi="Times New Roman" w:cs="Times New Roman"/>
          <w:noProof/>
          <w:sz w:val="23"/>
          <w:szCs w:val="23"/>
        </w:rPr>
        <w:t>- в случае использования объекта не по назначению, либо с нарушением условий договора, предусмотренных п.п. 2.2.4, 2.2.5, 2.2.8, 2.2.10</w:t>
      </w:r>
      <w:r w:rsidRPr="00C9580F">
        <w:rPr>
          <w:rFonts w:ascii="Times New Roman" w:hAnsi="Times New Roman" w:cs="Times New Roman"/>
          <w:sz w:val="23"/>
          <w:szCs w:val="23"/>
        </w:rPr>
        <w:t>, 2.2.13, 2.2.14;</w:t>
      </w:r>
    </w:p>
    <w:p w:rsidR="00E36942" w:rsidRPr="00C9580F" w:rsidRDefault="00E36942" w:rsidP="003C6FF9">
      <w:pPr>
        <w:pStyle w:val="PlainText"/>
        <w:ind w:right="-58" w:firstLine="567"/>
        <w:jc w:val="both"/>
        <w:rPr>
          <w:rFonts w:ascii="Times New Roman" w:hAnsi="Times New Roman" w:cs="Times New Roman"/>
          <w:sz w:val="23"/>
          <w:szCs w:val="23"/>
        </w:rPr>
      </w:pPr>
      <w:r w:rsidRPr="00C9580F">
        <w:rPr>
          <w:rFonts w:ascii="Times New Roman" w:hAnsi="Times New Roman" w:cs="Times New Roman"/>
          <w:sz w:val="23"/>
          <w:szCs w:val="23"/>
        </w:rPr>
        <w:t>- в случае несоблюдения установленных законодательством Российской Федерации требований противопожарной безопасности.</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sz w:val="23"/>
          <w:szCs w:val="23"/>
        </w:rPr>
        <w:t xml:space="preserve">В случае досрочного расторжения договора по причинам, поименованным в п. 5.3. настоящего договора, Арендатор выплачивает Арендатору штраф в сумме равный </w:t>
      </w:r>
      <w:r w:rsidRPr="00C9580F">
        <w:rPr>
          <w:rFonts w:ascii="Times New Roman" w:hAnsi="Times New Roman" w:cs="Times New Roman"/>
          <w:noProof/>
          <w:sz w:val="23"/>
          <w:szCs w:val="23"/>
        </w:rPr>
        <w:t>двухмесячной арендной плате.</w:t>
      </w:r>
      <w:r w:rsidRPr="00C9580F">
        <w:rPr>
          <w:rFonts w:ascii="Times New Roman" w:hAnsi="Times New Roman" w:cs="Times New Roman"/>
          <w:sz w:val="23"/>
          <w:szCs w:val="23"/>
        </w:rPr>
        <w:t xml:space="preserve"> </w:t>
      </w:r>
    </w:p>
    <w:p w:rsidR="00E36942" w:rsidRPr="00C9580F" w:rsidRDefault="00E36942" w:rsidP="003C6FF9">
      <w:pPr>
        <w:widowControl w:val="0"/>
        <w:jc w:val="both"/>
        <w:rPr>
          <w:rFonts w:ascii="Times New Roman" w:hAnsi="Times New Roman" w:cs="Times New Roman"/>
          <w:color w:val="000000"/>
        </w:rPr>
      </w:pPr>
      <w:r w:rsidRPr="00C9580F">
        <w:rPr>
          <w:rFonts w:ascii="Times New Roman" w:hAnsi="Times New Roman" w:cs="Times New Roman"/>
          <w:sz w:val="23"/>
          <w:szCs w:val="23"/>
        </w:rPr>
        <w:t xml:space="preserve">         5.4. </w:t>
      </w:r>
      <w:r w:rsidRPr="00C9580F">
        <w:rPr>
          <w:rFonts w:ascii="Times New Roman" w:hAnsi="Times New Roman" w:cs="Times New Roman"/>
          <w:color w:val="000000"/>
        </w:rPr>
        <w:t>По истечении срока действия настоящего договора Арендатор не имеет преимущественного права перед другими лицами на заключение договора аренды на новый срок.</w:t>
      </w:r>
    </w:p>
    <w:p w:rsidR="00E36942" w:rsidRDefault="00E36942" w:rsidP="003C6FF9">
      <w:pPr>
        <w:pStyle w:val="PlainText"/>
        <w:ind w:right="-58"/>
        <w:jc w:val="center"/>
        <w:outlineLvl w:val="0"/>
        <w:rPr>
          <w:rFonts w:ascii="Times New Roman" w:hAnsi="Times New Roman" w:cs="Times New Roman"/>
          <w:b/>
          <w:bCs/>
          <w:noProof/>
          <w:sz w:val="23"/>
          <w:szCs w:val="23"/>
        </w:rPr>
      </w:pPr>
      <w:r w:rsidRPr="00C9580F">
        <w:rPr>
          <w:rFonts w:ascii="Times New Roman" w:hAnsi="Times New Roman" w:cs="Times New Roman"/>
          <w:b/>
          <w:bCs/>
          <w:noProof/>
          <w:sz w:val="23"/>
          <w:szCs w:val="23"/>
        </w:rPr>
        <w:t>6. Особые условия</w:t>
      </w:r>
    </w:p>
    <w:p w:rsidR="00E36942" w:rsidRPr="00C9580F" w:rsidRDefault="00E36942" w:rsidP="003C6FF9">
      <w:pPr>
        <w:pStyle w:val="PlainText"/>
        <w:ind w:right="-58"/>
        <w:jc w:val="center"/>
        <w:outlineLvl w:val="0"/>
        <w:rPr>
          <w:rFonts w:ascii="Times New Roman" w:hAnsi="Times New Roman" w:cs="Times New Roman"/>
          <w:b/>
          <w:bCs/>
          <w:noProof/>
          <w:sz w:val="23"/>
          <w:szCs w:val="23"/>
        </w:rPr>
      </w:pP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6.1. Реорганизация Арендодателя, перемена принадлежности объекта аренды являются основанием для заключения договора с правопреемниками на условиях настоящего договора и в пределах срока его действия.</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6.2. Арендодатель вправе застраховать  риск неуплаты арендных платежей по настоящему договору. При выплате страховщиком Арендодателю страхового возмещения право требования в пределах выплаченной суммы переходит к страховщику.</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6.3. Арендатору не разрешается размещать на арендованном объекте щиты, указатели, объявления, носящие рекламный характер, без заключения соответствующего договора с Арендодателем, кроме вывески на входе с указанием наименования Арендатора и времени его работы.</w:t>
      </w:r>
    </w:p>
    <w:p w:rsidR="00E36942" w:rsidRPr="00C9580F" w:rsidRDefault="00E36942" w:rsidP="003C6FF9">
      <w:pPr>
        <w:pStyle w:val="PlainText"/>
        <w:ind w:right="-58"/>
        <w:jc w:val="center"/>
        <w:rPr>
          <w:rFonts w:ascii="Times New Roman" w:hAnsi="Times New Roman" w:cs="Times New Roman"/>
          <w:b/>
          <w:bCs/>
          <w:noProof/>
          <w:sz w:val="23"/>
          <w:szCs w:val="23"/>
        </w:rPr>
      </w:pPr>
    </w:p>
    <w:p w:rsidR="00E36942" w:rsidRPr="00C9580F" w:rsidRDefault="00E36942" w:rsidP="003C6FF9">
      <w:pPr>
        <w:pStyle w:val="PlainText"/>
        <w:ind w:right="-58"/>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7. Порядок разрешения споров.</w:t>
      </w:r>
    </w:p>
    <w:p w:rsidR="00E36942" w:rsidRPr="00C9580F" w:rsidRDefault="00E36942" w:rsidP="003C6FF9">
      <w:pPr>
        <w:pStyle w:val="PlainText"/>
        <w:ind w:right="-58"/>
        <w:jc w:val="center"/>
        <w:rPr>
          <w:rFonts w:ascii="Times New Roman" w:hAnsi="Times New Roman" w:cs="Times New Roman"/>
          <w:b/>
          <w:bCs/>
          <w:noProof/>
          <w:sz w:val="23"/>
          <w:szCs w:val="23"/>
        </w:rPr>
      </w:pP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7.1. Все споры или разногласия, возникающие между Сторонами из настоящего Договора, разрешаются путем переговоров.</w:t>
      </w:r>
    </w:p>
    <w:p w:rsidR="00E36942" w:rsidRPr="00C9580F" w:rsidRDefault="00E36942" w:rsidP="003C6FF9">
      <w:pPr>
        <w:pStyle w:val="PlainText"/>
        <w:ind w:right="-58"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7.2.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законодательством порядке.</w:t>
      </w:r>
    </w:p>
    <w:p w:rsidR="00E36942" w:rsidRPr="00C9580F" w:rsidRDefault="00E36942" w:rsidP="003C6FF9">
      <w:pPr>
        <w:pStyle w:val="PlainText"/>
        <w:ind w:right="-58"/>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8. Заключительные положения</w:t>
      </w:r>
    </w:p>
    <w:p w:rsidR="00E36942" w:rsidRPr="00C9580F" w:rsidRDefault="00E36942" w:rsidP="003C6FF9">
      <w:pPr>
        <w:pStyle w:val="PlainText"/>
        <w:ind w:right="-57" w:firstLine="567"/>
        <w:jc w:val="both"/>
        <w:rPr>
          <w:rFonts w:ascii="Times New Roman" w:hAnsi="Times New Roman" w:cs="Times New Roman"/>
          <w:noProof/>
          <w:sz w:val="23"/>
          <w:szCs w:val="23"/>
        </w:rPr>
      </w:pPr>
    </w:p>
    <w:p w:rsidR="00E36942" w:rsidRPr="00C9580F" w:rsidRDefault="00E36942" w:rsidP="003C6FF9">
      <w:pPr>
        <w:pStyle w:val="PlainText"/>
        <w:ind w:right="-57" w:firstLine="567"/>
        <w:jc w:val="both"/>
        <w:rPr>
          <w:rFonts w:ascii="Times New Roman" w:hAnsi="Times New Roman" w:cs="Times New Roman"/>
          <w:i/>
          <w:iCs/>
          <w:noProof/>
          <w:sz w:val="23"/>
          <w:szCs w:val="23"/>
        </w:rPr>
      </w:pPr>
      <w:r w:rsidRPr="00C9580F">
        <w:rPr>
          <w:rFonts w:ascii="Times New Roman" w:hAnsi="Times New Roman" w:cs="Times New Roman"/>
          <w:noProof/>
          <w:sz w:val="23"/>
          <w:szCs w:val="23"/>
        </w:rPr>
        <w:t xml:space="preserve">8.1. Договор составлен в четырех экземплярах равной юридической силы по одному для каждой стороны, один –  для  Территориального управления Росимущества в Новосибирской области, один – для Управления имущества и земельных ресурсов СО РАН </w:t>
      </w:r>
      <w:r w:rsidRPr="00C9580F">
        <w:rPr>
          <w:rFonts w:ascii="Times New Roman" w:hAnsi="Times New Roman" w:cs="Times New Roman"/>
          <w:i/>
          <w:iCs/>
          <w:noProof/>
          <w:sz w:val="23"/>
          <w:szCs w:val="23"/>
        </w:rPr>
        <w:t xml:space="preserve">(при заключении договора на срок более одного года в пяти экземплярах - один для Федеральной регистрационной службы) </w:t>
      </w:r>
    </w:p>
    <w:p w:rsidR="00E36942" w:rsidRPr="00C9580F" w:rsidRDefault="00E36942" w:rsidP="003C6FF9">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8.2. Стороны обязаны уведомить друг друга об изменении адреса и банковских реквизитов в 15-дневный срок с момента соответствующих изменений.</w:t>
      </w:r>
    </w:p>
    <w:p w:rsidR="00E36942" w:rsidRPr="00C9580F" w:rsidRDefault="00E36942" w:rsidP="003C6FF9">
      <w:pPr>
        <w:pStyle w:val="PlainText"/>
        <w:ind w:right="-57" w:firstLine="567"/>
        <w:jc w:val="both"/>
        <w:rPr>
          <w:rFonts w:ascii="Times New Roman" w:hAnsi="Times New Roman" w:cs="Times New Roman"/>
          <w:noProof/>
          <w:sz w:val="23"/>
          <w:szCs w:val="23"/>
        </w:rPr>
      </w:pPr>
      <w:r w:rsidRPr="00C9580F">
        <w:rPr>
          <w:rFonts w:ascii="Times New Roman" w:hAnsi="Times New Roman" w:cs="Times New Roman"/>
          <w:noProof/>
          <w:sz w:val="23"/>
          <w:szCs w:val="23"/>
        </w:rPr>
        <w:t>8.3. Изменение условий, а также досрочное расторжение договора оформляется дополнительным соглашением к данному договору, которое подписывается Арендодателем и Арендатором, утверждается председателем СО РАН, согласовывается с Территориальным управлением Росимущества в Новосибирской области.</w:t>
      </w:r>
    </w:p>
    <w:p w:rsidR="00E36942" w:rsidRPr="00C9580F" w:rsidRDefault="00E36942" w:rsidP="003C6FF9">
      <w:pPr>
        <w:pStyle w:val="PlainText"/>
        <w:ind w:right="-57"/>
        <w:jc w:val="both"/>
        <w:rPr>
          <w:rFonts w:ascii="Times New Roman" w:hAnsi="Times New Roman" w:cs="Times New Roman"/>
          <w:noProof/>
          <w:sz w:val="23"/>
          <w:szCs w:val="23"/>
        </w:rPr>
      </w:pPr>
    </w:p>
    <w:p w:rsidR="00E36942" w:rsidRPr="00C9580F" w:rsidRDefault="00E36942" w:rsidP="003C6FF9">
      <w:pPr>
        <w:pStyle w:val="PlainText"/>
        <w:ind w:right="-57"/>
        <w:jc w:val="center"/>
        <w:rPr>
          <w:rFonts w:ascii="Times New Roman" w:hAnsi="Times New Roman" w:cs="Times New Roman"/>
          <w:b/>
          <w:bCs/>
          <w:noProof/>
          <w:sz w:val="23"/>
          <w:szCs w:val="23"/>
        </w:rPr>
      </w:pPr>
      <w:r w:rsidRPr="00C9580F">
        <w:rPr>
          <w:rFonts w:ascii="Times New Roman" w:hAnsi="Times New Roman" w:cs="Times New Roman"/>
          <w:b/>
          <w:bCs/>
          <w:noProof/>
          <w:sz w:val="23"/>
          <w:szCs w:val="23"/>
        </w:rPr>
        <w:t>9. Реквизиты и подписи сторон</w:t>
      </w:r>
    </w:p>
    <w:tbl>
      <w:tblPr>
        <w:tblW w:w="9795" w:type="dxa"/>
        <w:tblInd w:w="-106" w:type="dxa"/>
        <w:tblLayout w:type="fixed"/>
        <w:tblLook w:val="0000"/>
      </w:tblPr>
      <w:tblGrid>
        <w:gridCol w:w="101"/>
        <w:gridCol w:w="4718"/>
        <w:gridCol w:w="62"/>
        <w:gridCol w:w="4914"/>
      </w:tblGrid>
      <w:tr w:rsidR="00E36942" w:rsidRPr="00C9580F">
        <w:trPr>
          <w:trHeight w:val="117"/>
        </w:trPr>
        <w:tc>
          <w:tcPr>
            <w:tcW w:w="4819"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Арендодатель</w:t>
            </w:r>
          </w:p>
        </w:tc>
        <w:tc>
          <w:tcPr>
            <w:tcW w:w="4976"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Арендатор:</w:t>
            </w:r>
          </w:p>
        </w:tc>
      </w:tr>
      <w:tr w:rsidR="00E36942" w:rsidRPr="00C9580F">
        <w:trPr>
          <w:cantSplit/>
          <w:trHeight w:val="264"/>
        </w:trPr>
        <w:tc>
          <w:tcPr>
            <w:tcW w:w="4819" w:type="dxa"/>
            <w:gridSpan w:val="2"/>
            <w:vMerge w:val="restart"/>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 xml:space="preserve">________________________________________________________________________________________________________________________________________________________________________________________________________ </w:t>
            </w:r>
          </w:p>
        </w:tc>
        <w:tc>
          <w:tcPr>
            <w:tcW w:w="4976" w:type="dxa"/>
            <w:gridSpan w:val="2"/>
            <w:vMerge w:val="restart"/>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_____________________________________________________________________________________________________________________________________________________________________________________________________________</w:t>
            </w: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cantSplit/>
          <w:trHeight w:val="264"/>
        </w:trPr>
        <w:tc>
          <w:tcPr>
            <w:tcW w:w="4819"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c>
          <w:tcPr>
            <w:tcW w:w="4976" w:type="dxa"/>
            <w:gridSpan w:val="2"/>
            <w:vMerge/>
          </w:tcPr>
          <w:p w:rsidR="00E36942" w:rsidRPr="00C9580F" w:rsidRDefault="00E36942" w:rsidP="00B67687">
            <w:pPr>
              <w:pStyle w:val="PlainText"/>
              <w:ind w:right="-57"/>
              <w:jc w:val="center"/>
              <w:rPr>
                <w:rFonts w:ascii="Times New Roman" w:hAnsi="Times New Roman" w:cs="Times New Roman"/>
                <w:noProof/>
                <w:sz w:val="23"/>
                <w:szCs w:val="23"/>
              </w:rPr>
            </w:pPr>
          </w:p>
        </w:tc>
      </w:tr>
      <w:tr w:rsidR="00E36942" w:rsidRPr="00C9580F">
        <w:trPr>
          <w:gridBefore w:val="1"/>
          <w:wBefore w:w="101" w:type="dxa"/>
          <w:trHeight w:val="902"/>
        </w:trPr>
        <w:tc>
          <w:tcPr>
            <w:tcW w:w="4780" w:type="dxa"/>
            <w:gridSpan w:val="2"/>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М.П.</w:t>
            </w:r>
          </w:p>
          <w:p w:rsidR="00E36942" w:rsidRPr="00C9580F" w:rsidRDefault="00E36942" w:rsidP="00B67687">
            <w:pPr>
              <w:pStyle w:val="PlainText"/>
              <w:ind w:right="-57"/>
              <w:jc w:val="center"/>
              <w:rPr>
                <w:rFonts w:ascii="Times New Roman" w:hAnsi="Times New Roman" w:cs="Times New Roman"/>
                <w:noProof/>
                <w:sz w:val="23"/>
                <w:szCs w:val="23"/>
              </w:rPr>
            </w:pPr>
          </w:p>
        </w:tc>
        <w:tc>
          <w:tcPr>
            <w:tcW w:w="4914" w:type="dxa"/>
          </w:tcPr>
          <w:p w:rsidR="00E36942" w:rsidRPr="00C9580F" w:rsidRDefault="00E36942" w:rsidP="00B67687">
            <w:pPr>
              <w:pStyle w:val="PlainText"/>
              <w:ind w:right="-57"/>
              <w:jc w:val="center"/>
              <w:rPr>
                <w:rFonts w:ascii="Times New Roman" w:hAnsi="Times New Roman" w:cs="Times New Roman"/>
                <w:noProof/>
                <w:sz w:val="23"/>
                <w:szCs w:val="23"/>
              </w:rPr>
            </w:pPr>
            <w:r w:rsidRPr="00C9580F">
              <w:rPr>
                <w:rFonts w:ascii="Times New Roman" w:hAnsi="Times New Roman" w:cs="Times New Roman"/>
                <w:noProof/>
                <w:sz w:val="23"/>
                <w:szCs w:val="23"/>
              </w:rPr>
              <w:t>М.П.</w:t>
            </w:r>
          </w:p>
        </w:tc>
      </w:tr>
    </w:tbl>
    <w:p w:rsidR="00E36942" w:rsidRPr="00B43287" w:rsidRDefault="00E36942" w:rsidP="00DC5B9C">
      <w:pPr>
        <w:rPr>
          <w:sz w:val="28"/>
          <w:szCs w:val="28"/>
        </w:rPr>
      </w:pPr>
      <w:r w:rsidRPr="00C9580F">
        <w:rPr>
          <w:rFonts w:ascii="Times New Roman" w:hAnsi="Times New Roman" w:cs="Times New Roman"/>
          <w:sz w:val="24"/>
          <w:szCs w:val="24"/>
        </w:rPr>
        <w:br w:type="page"/>
      </w:r>
      <w:r w:rsidRPr="00C9580F">
        <w:rPr>
          <w:rFonts w:ascii="Times New Roman" w:hAnsi="Times New Roman" w:cs="Times New Roman"/>
          <w:b/>
          <w:bCs/>
          <w:sz w:val="24"/>
          <w:szCs w:val="24"/>
        </w:rPr>
        <w:t>Раздел 5. Схемы сдаваемых в аренду площадей.</w:t>
      </w:r>
    </w:p>
    <w:p w:rsidR="00E36942" w:rsidRPr="00943837" w:rsidRDefault="00E36942" w:rsidP="00DC5B9C">
      <w:pPr>
        <w:rPr>
          <w:rFonts w:ascii="Times New Roman" w:hAnsi="Times New Roman" w:cs="Times New Roman"/>
          <w:sz w:val="28"/>
          <w:szCs w:val="28"/>
        </w:rPr>
      </w:pPr>
      <w:r w:rsidRPr="00943837">
        <w:rPr>
          <w:rFonts w:ascii="Times New Roman" w:hAnsi="Times New Roman" w:cs="Times New Roman"/>
          <w:sz w:val="28"/>
          <w:szCs w:val="28"/>
        </w:rPr>
        <w:t>Лот №1. Объект аренды выделен на схеме.</w:t>
      </w:r>
    </w:p>
    <w:p w:rsidR="00E36942" w:rsidRDefault="00E36942" w:rsidP="00DC5B9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49.5pt">
            <v:imagedata r:id="rId8" o:title=""/>
          </v:shape>
        </w:pict>
      </w:r>
    </w:p>
    <w:p w:rsidR="00E36942" w:rsidRPr="00943837" w:rsidRDefault="00E36942" w:rsidP="00DC5B9C">
      <w:pPr>
        <w:rPr>
          <w:rFonts w:ascii="Times New Roman" w:hAnsi="Times New Roman" w:cs="Times New Roman"/>
          <w:sz w:val="28"/>
          <w:szCs w:val="28"/>
        </w:rPr>
      </w:pPr>
      <w:r w:rsidRPr="00943837">
        <w:rPr>
          <w:rFonts w:ascii="Times New Roman" w:hAnsi="Times New Roman" w:cs="Times New Roman"/>
          <w:sz w:val="28"/>
          <w:szCs w:val="28"/>
        </w:rPr>
        <w:t>Лот №2. Объект аренды выделен на схеме.</w:t>
      </w:r>
    </w:p>
    <w:p w:rsidR="00E36942" w:rsidRDefault="00E36942" w:rsidP="00DC5B9C">
      <w:r>
        <w:pict>
          <v:shape id="_x0000_i1026" type="#_x0000_t75" style="width:460.5pt;height:657.75pt">
            <v:imagedata r:id="rId9" o:title=""/>
          </v:shape>
        </w:pict>
      </w:r>
    </w:p>
    <w:p w:rsidR="00E36942" w:rsidRDefault="00E36942" w:rsidP="00DC5B9C"/>
    <w:p w:rsidR="00E36942" w:rsidRPr="00DC5B9C" w:rsidRDefault="00E36942" w:rsidP="00DC5B9C">
      <w:pPr>
        <w:rPr>
          <w:rFonts w:ascii="Times New Roman" w:hAnsi="Times New Roman" w:cs="Times New Roman"/>
          <w:sz w:val="28"/>
          <w:szCs w:val="28"/>
        </w:rPr>
      </w:pPr>
      <w:r w:rsidRPr="00943837">
        <w:rPr>
          <w:rFonts w:ascii="Times New Roman" w:hAnsi="Times New Roman" w:cs="Times New Roman"/>
          <w:sz w:val="28"/>
          <w:szCs w:val="28"/>
        </w:rPr>
        <w:t>Лот №3. Объект аренды выделен на схеме.</w:t>
      </w:r>
    </w:p>
    <w:p w:rsidR="00E36942" w:rsidRDefault="00E36942" w:rsidP="00DC5B9C">
      <w:r>
        <w:pict>
          <v:shape id="_x0000_i1027" type="#_x0000_t75" style="width:453.75pt;height:640.5pt">
            <v:imagedata r:id="rId10" o:title=""/>
          </v:shape>
        </w:pict>
      </w:r>
    </w:p>
    <w:p w:rsidR="00E36942" w:rsidRDefault="00E36942" w:rsidP="00DC5B9C">
      <w:pPr>
        <w:rPr>
          <w:sz w:val="28"/>
          <w:szCs w:val="28"/>
          <w:lang w:val="en-US"/>
        </w:rPr>
      </w:pPr>
    </w:p>
    <w:p w:rsidR="00E36942" w:rsidRPr="00943837" w:rsidRDefault="00E36942" w:rsidP="00DC5B9C">
      <w:pPr>
        <w:rPr>
          <w:rFonts w:ascii="Times New Roman" w:hAnsi="Times New Roman" w:cs="Times New Roman"/>
          <w:sz w:val="28"/>
          <w:szCs w:val="28"/>
        </w:rPr>
      </w:pPr>
      <w:r w:rsidRPr="00943837">
        <w:rPr>
          <w:rFonts w:ascii="Times New Roman" w:hAnsi="Times New Roman" w:cs="Times New Roman"/>
          <w:sz w:val="28"/>
          <w:szCs w:val="28"/>
        </w:rPr>
        <w:t>Лот №4. Объект аренды выделен на схеме.</w:t>
      </w:r>
    </w:p>
    <w:p w:rsidR="00E36942" w:rsidRPr="00943837" w:rsidRDefault="00E36942" w:rsidP="00DC5B9C"/>
    <w:p w:rsidR="00E36942" w:rsidRDefault="00E36942" w:rsidP="00DC5B9C">
      <w:r>
        <w:pict>
          <v:shape id="_x0000_i1028" type="#_x0000_t75" style="width:392.25pt;height:561.75pt">
            <v:imagedata r:id="rId11" o:title=""/>
          </v:shape>
        </w:pict>
      </w:r>
    </w:p>
    <w:p w:rsidR="00E36942" w:rsidRDefault="00E36942" w:rsidP="00DC5B9C"/>
    <w:p w:rsidR="00E36942" w:rsidRDefault="00E36942" w:rsidP="002672BF">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C9580F">
        <w:rPr>
          <w:rFonts w:ascii="Times New Roman" w:hAnsi="Times New Roman" w:cs="Times New Roman"/>
          <w:sz w:val="24"/>
          <w:szCs w:val="24"/>
        </w:rPr>
        <w:t>ОГЛАСОВАНО:</w:t>
      </w:r>
    </w:p>
    <w:p w:rsidR="00E36942" w:rsidRDefault="00E36942" w:rsidP="00492410">
      <w:pPr>
        <w:tabs>
          <w:tab w:val="left" w:pos="993"/>
        </w:tabs>
        <w:spacing w:after="0" w:line="240" w:lineRule="auto"/>
        <w:jc w:val="both"/>
        <w:rPr>
          <w:rFonts w:ascii="Times New Roman" w:hAnsi="Times New Roman" w:cs="Times New Roman"/>
          <w:sz w:val="24"/>
          <w:szCs w:val="24"/>
        </w:rPr>
      </w:pPr>
    </w:p>
    <w:tbl>
      <w:tblPr>
        <w:tblW w:w="0" w:type="auto"/>
        <w:tblInd w:w="-106" w:type="dxa"/>
        <w:tblLook w:val="01E0"/>
      </w:tblPr>
      <w:tblGrid>
        <w:gridCol w:w="3251"/>
        <w:gridCol w:w="3110"/>
        <w:gridCol w:w="3210"/>
      </w:tblGrid>
      <w:tr w:rsidR="00E36942">
        <w:tc>
          <w:tcPr>
            <w:tcW w:w="3274" w:type="dxa"/>
          </w:tcPr>
          <w:p w:rsidR="00E36942" w:rsidRPr="000E6B31" w:rsidRDefault="00E36942" w:rsidP="002E5815">
            <w:pPr>
              <w:rPr>
                <w:rFonts w:ascii="Times New Roman" w:hAnsi="Times New Roman" w:cs="Times New Roman"/>
              </w:rPr>
            </w:pPr>
            <w:r w:rsidRPr="000E6B31">
              <w:rPr>
                <w:rFonts w:ascii="Times New Roman" w:hAnsi="Times New Roman" w:cs="Times New Roman"/>
              </w:rPr>
              <w:t xml:space="preserve">Главный экономист </w:t>
            </w:r>
          </w:p>
        </w:tc>
        <w:tc>
          <w:tcPr>
            <w:tcW w:w="3144" w:type="dxa"/>
          </w:tcPr>
          <w:p w:rsidR="00E36942" w:rsidRPr="000E6B31" w:rsidRDefault="00E36942" w:rsidP="002E5815">
            <w:pPr>
              <w:rPr>
                <w:rFonts w:ascii="Times New Roman" w:hAnsi="Times New Roman" w:cs="Times New Roman"/>
              </w:rPr>
            </w:pPr>
          </w:p>
        </w:tc>
        <w:tc>
          <w:tcPr>
            <w:tcW w:w="3230" w:type="dxa"/>
          </w:tcPr>
          <w:p w:rsidR="00E36942" w:rsidRPr="000E6B31" w:rsidRDefault="00E36942" w:rsidP="002E5815">
            <w:pPr>
              <w:rPr>
                <w:rFonts w:ascii="Times New Roman" w:hAnsi="Times New Roman" w:cs="Times New Roman"/>
              </w:rPr>
            </w:pPr>
            <w:r w:rsidRPr="000E6B31">
              <w:rPr>
                <w:rFonts w:ascii="Times New Roman" w:hAnsi="Times New Roman" w:cs="Times New Roman"/>
              </w:rPr>
              <w:t xml:space="preserve">В.А. Юнг </w:t>
            </w:r>
          </w:p>
        </w:tc>
      </w:tr>
      <w:tr w:rsidR="00E36942">
        <w:tc>
          <w:tcPr>
            <w:tcW w:w="3274" w:type="dxa"/>
          </w:tcPr>
          <w:p w:rsidR="00E36942" w:rsidRPr="000E6B31" w:rsidRDefault="00E36942" w:rsidP="002E5815">
            <w:pPr>
              <w:rPr>
                <w:rFonts w:ascii="Times New Roman" w:hAnsi="Times New Roman" w:cs="Times New Roman"/>
              </w:rPr>
            </w:pPr>
            <w:r w:rsidRPr="000E6B31">
              <w:rPr>
                <w:rFonts w:ascii="Times New Roman" w:hAnsi="Times New Roman" w:cs="Times New Roman"/>
              </w:rPr>
              <w:t xml:space="preserve">Зам. главного экономиста </w:t>
            </w:r>
          </w:p>
        </w:tc>
        <w:tc>
          <w:tcPr>
            <w:tcW w:w="3144" w:type="dxa"/>
          </w:tcPr>
          <w:p w:rsidR="00E36942" w:rsidRPr="000E6B31" w:rsidRDefault="00E36942" w:rsidP="002E5815">
            <w:pPr>
              <w:rPr>
                <w:rFonts w:ascii="Times New Roman" w:hAnsi="Times New Roman" w:cs="Times New Roman"/>
              </w:rPr>
            </w:pPr>
          </w:p>
        </w:tc>
        <w:tc>
          <w:tcPr>
            <w:tcW w:w="3230" w:type="dxa"/>
          </w:tcPr>
          <w:p w:rsidR="00E36942" w:rsidRPr="000E6B31" w:rsidRDefault="00E36942" w:rsidP="002E5815">
            <w:pPr>
              <w:rPr>
                <w:rFonts w:ascii="Times New Roman" w:hAnsi="Times New Roman" w:cs="Times New Roman"/>
              </w:rPr>
            </w:pPr>
            <w:r w:rsidRPr="000E6B31">
              <w:rPr>
                <w:rFonts w:ascii="Times New Roman" w:hAnsi="Times New Roman" w:cs="Times New Roman"/>
              </w:rPr>
              <w:t xml:space="preserve">Л.А. Белименко </w:t>
            </w:r>
          </w:p>
        </w:tc>
      </w:tr>
      <w:tr w:rsidR="00E36942">
        <w:tc>
          <w:tcPr>
            <w:tcW w:w="3274" w:type="dxa"/>
          </w:tcPr>
          <w:p w:rsidR="00E36942" w:rsidRPr="000E6B31" w:rsidRDefault="00E36942" w:rsidP="002E5815">
            <w:pPr>
              <w:rPr>
                <w:rFonts w:ascii="Times New Roman" w:hAnsi="Times New Roman" w:cs="Times New Roman"/>
              </w:rPr>
            </w:pPr>
            <w:r w:rsidRPr="000E6B31">
              <w:rPr>
                <w:rFonts w:ascii="Times New Roman" w:hAnsi="Times New Roman" w:cs="Times New Roman"/>
              </w:rPr>
              <w:t xml:space="preserve">Ведущий инженер </w:t>
            </w:r>
          </w:p>
        </w:tc>
        <w:tc>
          <w:tcPr>
            <w:tcW w:w="3144" w:type="dxa"/>
          </w:tcPr>
          <w:p w:rsidR="00E36942" w:rsidRPr="000E6B31" w:rsidRDefault="00E36942" w:rsidP="002E5815">
            <w:pPr>
              <w:rPr>
                <w:rFonts w:ascii="Times New Roman" w:hAnsi="Times New Roman" w:cs="Times New Roman"/>
              </w:rPr>
            </w:pPr>
          </w:p>
        </w:tc>
        <w:tc>
          <w:tcPr>
            <w:tcW w:w="3230" w:type="dxa"/>
          </w:tcPr>
          <w:p w:rsidR="00E36942" w:rsidRPr="000E6B31" w:rsidRDefault="00E36942" w:rsidP="002E5815">
            <w:pPr>
              <w:rPr>
                <w:rFonts w:ascii="Times New Roman" w:hAnsi="Times New Roman" w:cs="Times New Roman"/>
              </w:rPr>
            </w:pPr>
            <w:r w:rsidRPr="000E6B31">
              <w:rPr>
                <w:rFonts w:ascii="Times New Roman" w:hAnsi="Times New Roman" w:cs="Times New Roman"/>
              </w:rPr>
              <w:t xml:space="preserve">И.М. Шугаева </w:t>
            </w:r>
          </w:p>
        </w:tc>
      </w:tr>
      <w:tr w:rsidR="00E36942">
        <w:tc>
          <w:tcPr>
            <w:tcW w:w="3274" w:type="dxa"/>
          </w:tcPr>
          <w:p w:rsidR="00E36942" w:rsidRPr="000E6B31" w:rsidRDefault="00E36942" w:rsidP="002E5815">
            <w:pPr>
              <w:rPr>
                <w:rFonts w:ascii="Times New Roman" w:hAnsi="Times New Roman" w:cs="Times New Roman"/>
              </w:rPr>
            </w:pPr>
            <w:r w:rsidRPr="000E6B31">
              <w:rPr>
                <w:rFonts w:ascii="Times New Roman" w:hAnsi="Times New Roman" w:cs="Times New Roman"/>
              </w:rPr>
              <w:t xml:space="preserve">Ведущий юрист </w:t>
            </w:r>
          </w:p>
        </w:tc>
        <w:tc>
          <w:tcPr>
            <w:tcW w:w="3144" w:type="dxa"/>
          </w:tcPr>
          <w:p w:rsidR="00E36942" w:rsidRPr="000E6B31" w:rsidRDefault="00E36942" w:rsidP="002E5815">
            <w:pPr>
              <w:rPr>
                <w:rFonts w:ascii="Times New Roman" w:hAnsi="Times New Roman" w:cs="Times New Roman"/>
              </w:rPr>
            </w:pPr>
          </w:p>
        </w:tc>
        <w:tc>
          <w:tcPr>
            <w:tcW w:w="3230" w:type="dxa"/>
          </w:tcPr>
          <w:p w:rsidR="00E36942" w:rsidRPr="000E6B31" w:rsidRDefault="00E36942" w:rsidP="002E5815">
            <w:pPr>
              <w:rPr>
                <w:rFonts w:ascii="Times New Roman" w:hAnsi="Times New Roman" w:cs="Times New Roman"/>
              </w:rPr>
            </w:pPr>
            <w:r w:rsidRPr="000E6B31">
              <w:rPr>
                <w:rFonts w:ascii="Times New Roman" w:hAnsi="Times New Roman" w:cs="Times New Roman"/>
              </w:rPr>
              <w:t xml:space="preserve">А.Ф. Челпановская </w:t>
            </w:r>
          </w:p>
          <w:p w:rsidR="00E36942" w:rsidRPr="000E6B31" w:rsidRDefault="00E36942" w:rsidP="002E5815">
            <w:pPr>
              <w:rPr>
                <w:rFonts w:ascii="Times New Roman" w:hAnsi="Times New Roman" w:cs="Times New Roman"/>
              </w:rPr>
            </w:pPr>
          </w:p>
        </w:tc>
      </w:tr>
    </w:tbl>
    <w:p w:rsidR="00E36942" w:rsidRPr="00C9580F" w:rsidRDefault="00E36942" w:rsidP="00A923E9">
      <w:pPr>
        <w:tabs>
          <w:tab w:val="left" w:pos="993"/>
        </w:tabs>
        <w:spacing w:after="0" w:line="240" w:lineRule="auto"/>
        <w:jc w:val="both"/>
      </w:pPr>
    </w:p>
    <w:sectPr w:rsidR="00E36942" w:rsidRPr="00C9580F" w:rsidSect="00DC5B9C">
      <w:pgSz w:w="11906" w:h="16838"/>
      <w:pgMar w:top="1134" w:right="850" w:bottom="54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36C8E"/>
    <w:multiLevelType w:val="hybridMultilevel"/>
    <w:tmpl w:val="A35CAC70"/>
    <w:lvl w:ilvl="0" w:tplc="7942683E">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
    <w:nsid w:val="60747FD2"/>
    <w:multiLevelType w:val="hybridMultilevel"/>
    <w:tmpl w:val="4714228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A505555"/>
    <w:multiLevelType w:val="multilevel"/>
    <w:tmpl w:val="EA00BA3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630"/>
        </w:tabs>
        <w:ind w:left="630" w:hanging="39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2682"/>
    <w:rsid w:val="000069B5"/>
    <w:rsid w:val="000158E0"/>
    <w:rsid w:val="000169EB"/>
    <w:rsid w:val="00020528"/>
    <w:rsid w:val="000219DC"/>
    <w:rsid w:val="0003528D"/>
    <w:rsid w:val="000503A1"/>
    <w:rsid w:val="00052184"/>
    <w:rsid w:val="00053239"/>
    <w:rsid w:val="00063FDE"/>
    <w:rsid w:val="000830DB"/>
    <w:rsid w:val="00083360"/>
    <w:rsid w:val="0008708F"/>
    <w:rsid w:val="00093913"/>
    <w:rsid w:val="000C4311"/>
    <w:rsid w:val="000E2EE9"/>
    <w:rsid w:val="000E5954"/>
    <w:rsid w:val="000E6B31"/>
    <w:rsid w:val="000F2A6A"/>
    <w:rsid w:val="000F50E6"/>
    <w:rsid w:val="00107534"/>
    <w:rsid w:val="00112A8C"/>
    <w:rsid w:val="00133D7F"/>
    <w:rsid w:val="0016438C"/>
    <w:rsid w:val="00171F1B"/>
    <w:rsid w:val="00173708"/>
    <w:rsid w:val="00174EAE"/>
    <w:rsid w:val="001876C7"/>
    <w:rsid w:val="001934AD"/>
    <w:rsid w:val="001A30A0"/>
    <w:rsid w:val="001B0CBA"/>
    <w:rsid w:val="001B41AA"/>
    <w:rsid w:val="001B651E"/>
    <w:rsid w:val="001C2819"/>
    <w:rsid w:val="001D4228"/>
    <w:rsid w:val="001D63A4"/>
    <w:rsid w:val="001F62FA"/>
    <w:rsid w:val="00206378"/>
    <w:rsid w:val="0023441D"/>
    <w:rsid w:val="00234F5E"/>
    <w:rsid w:val="002360EA"/>
    <w:rsid w:val="00252B75"/>
    <w:rsid w:val="002560D1"/>
    <w:rsid w:val="00256435"/>
    <w:rsid w:val="00257DF7"/>
    <w:rsid w:val="002672BF"/>
    <w:rsid w:val="00291031"/>
    <w:rsid w:val="00295BBD"/>
    <w:rsid w:val="002A0CFE"/>
    <w:rsid w:val="002B31EC"/>
    <w:rsid w:val="002B3386"/>
    <w:rsid w:val="002C4C5F"/>
    <w:rsid w:val="002D5B71"/>
    <w:rsid w:val="002E5815"/>
    <w:rsid w:val="00317F01"/>
    <w:rsid w:val="00320147"/>
    <w:rsid w:val="00326DD1"/>
    <w:rsid w:val="00361066"/>
    <w:rsid w:val="0038764B"/>
    <w:rsid w:val="00390903"/>
    <w:rsid w:val="003A6014"/>
    <w:rsid w:val="003A7233"/>
    <w:rsid w:val="003B2960"/>
    <w:rsid w:val="003C6FF9"/>
    <w:rsid w:val="003D154B"/>
    <w:rsid w:val="00400113"/>
    <w:rsid w:val="00400421"/>
    <w:rsid w:val="00401340"/>
    <w:rsid w:val="00402A64"/>
    <w:rsid w:val="004039E6"/>
    <w:rsid w:val="004049CE"/>
    <w:rsid w:val="00406095"/>
    <w:rsid w:val="004060F5"/>
    <w:rsid w:val="004324C4"/>
    <w:rsid w:val="0044586B"/>
    <w:rsid w:val="004541B0"/>
    <w:rsid w:val="004836FB"/>
    <w:rsid w:val="004849DA"/>
    <w:rsid w:val="00485101"/>
    <w:rsid w:val="00486ECD"/>
    <w:rsid w:val="00492410"/>
    <w:rsid w:val="004A294A"/>
    <w:rsid w:val="004B7A84"/>
    <w:rsid w:val="004C180E"/>
    <w:rsid w:val="004C4550"/>
    <w:rsid w:val="004D2351"/>
    <w:rsid w:val="004F4973"/>
    <w:rsid w:val="004F5BAA"/>
    <w:rsid w:val="00511203"/>
    <w:rsid w:val="00522538"/>
    <w:rsid w:val="005240AC"/>
    <w:rsid w:val="0052432C"/>
    <w:rsid w:val="0053737C"/>
    <w:rsid w:val="00564732"/>
    <w:rsid w:val="00571E04"/>
    <w:rsid w:val="00590312"/>
    <w:rsid w:val="005A10C4"/>
    <w:rsid w:val="005A5799"/>
    <w:rsid w:val="005C5E46"/>
    <w:rsid w:val="005D1BD6"/>
    <w:rsid w:val="005D3501"/>
    <w:rsid w:val="005D785D"/>
    <w:rsid w:val="005E73EA"/>
    <w:rsid w:val="005F53FA"/>
    <w:rsid w:val="00601042"/>
    <w:rsid w:val="00607DFD"/>
    <w:rsid w:val="00672DD2"/>
    <w:rsid w:val="006955BE"/>
    <w:rsid w:val="006A5F86"/>
    <w:rsid w:val="006B3DB6"/>
    <w:rsid w:val="006B5760"/>
    <w:rsid w:val="006C20C5"/>
    <w:rsid w:val="006C4837"/>
    <w:rsid w:val="006E6EF7"/>
    <w:rsid w:val="006F089E"/>
    <w:rsid w:val="00700F72"/>
    <w:rsid w:val="0071152D"/>
    <w:rsid w:val="00713EA6"/>
    <w:rsid w:val="00721D5C"/>
    <w:rsid w:val="00736C3A"/>
    <w:rsid w:val="00746629"/>
    <w:rsid w:val="0076470A"/>
    <w:rsid w:val="00764AC2"/>
    <w:rsid w:val="00776A82"/>
    <w:rsid w:val="007A471C"/>
    <w:rsid w:val="007C12D7"/>
    <w:rsid w:val="0081297B"/>
    <w:rsid w:val="00815030"/>
    <w:rsid w:val="00864AFE"/>
    <w:rsid w:val="00867A57"/>
    <w:rsid w:val="0087184B"/>
    <w:rsid w:val="008736CF"/>
    <w:rsid w:val="00877783"/>
    <w:rsid w:val="008974AF"/>
    <w:rsid w:val="008A641E"/>
    <w:rsid w:val="008B7960"/>
    <w:rsid w:val="008C5A3F"/>
    <w:rsid w:val="008D311E"/>
    <w:rsid w:val="00900A5F"/>
    <w:rsid w:val="00902698"/>
    <w:rsid w:val="00903E75"/>
    <w:rsid w:val="0092029D"/>
    <w:rsid w:val="00923B5E"/>
    <w:rsid w:val="00940D6A"/>
    <w:rsid w:val="00943837"/>
    <w:rsid w:val="00950A4C"/>
    <w:rsid w:val="009515DF"/>
    <w:rsid w:val="009612D3"/>
    <w:rsid w:val="009635E6"/>
    <w:rsid w:val="00991A29"/>
    <w:rsid w:val="00993CC5"/>
    <w:rsid w:val="009A2C85"/>
    <w:rsid w:val="009A533A"/>
    <w:rsid w:val="009A552F"/>
    <w:rsid w:val="009B300F"/>
    <w:rsid w:val="009B6CCE"/>
    <w:rsid w:val="009C21CD"/>
    <w:rsid w:val="009C3675"/>
    <w:rsid w:val="009D0693"/>
    <w:rsid w:val="009E4386"/>
    <w:rsid w:val="00A06830"/>
    <w:rsid w:val="00A13D9C"/>
    <w:rsid w:val="00A41D6A"/>
    <w:rsid w:val="00A44F65"/>
    <w:rsid w:val="00A923E9"/>
    <w:rsid w:val="00AA2F7A"/>
    <w:rsid w:val="00AB7A16"/>
    <w:rsid w:val="00AD03D3"/>
    <w:rsid w:val="00AD323D"/>
    <w:rsid w:val="00AD5CA1"/>
    <w:rsid w:val="00AD5F6F"/>
    <w:rsid w:val="00AF2682"/>
    <w:rsid w:val="00AF3437"/>
    <w:rsid w:val="00B22FD9"/>
    <w:rsid w:val="00B2540D"/>
    <w:rsid w:val="00B364EE"/>
    <w:rsid w:val="00B40DAB"/>
    <w:rsid w:val="00B43287"/>
    <w:rsid w:val="00B44043"/>
    <w:rsid w:val="00B5502A"/>
    <w:rsid w:val="00B5611D"/>
    <w:rsid w:val="00B62548"/>
    <w:rsid w:val="00B67687"/>
    <w:rsid w:val="00BB5671"/>
    <w:rsid w:val="00BD178A"/>
    <w:rsid w:val="00BF3D83"/>
    <w:rsid w:val="00C1239E"/>
    <w:rsid w:val="00C20912"/>
    <w:rsid w:val="00C3720A"/>
    <w:rsid w:val="00C6707C"/>
    <w:rsid w:val="00C90FCF"/>
    <w:rsid w:val="00C9580F"/>
    <w:rsid w:val="00C97108"/>
    <w:rsid w:val="00CA1501"/>
    <w:rsid w:val="00CB0650"/>
    <w:rsid w:val="00CB4C74"/>
    <w:rsid w:val="00CB6240"/>
    <w:rsid w:val="00CC186B"/>
    <w:rsid w:val="00CF7DAE"/>
    <w:rsid w:val="00D0080C"/>
    <w:rsid w:val="00D03E05"/>
    <w:rsid w:val="00D2665C"/>
    <w:rsid w:val="00D4046C"/>
    <w:rsid w:val="00D506AC"/>
    <w:rsid w:val="00D62566"/>
    <w:rsid w:val="00D643C5"/>
    <w:rsid w:val="00D757D6"/>
    <w:rsid w:val="00D82D41"/>
    <w:rsid w:val="00D82D69"/>
    <w:rsid w:val="00D84A77"/>
    <w:rsid w:val="00D85390"/>
    <w:rsid w:val="00DA7958"/>
    <w:rsid w:val="00DC5B9C"/>
    <w:rsid w:val="00DD34EB"/>
    <w:rsid w:val="00E04461"/>
    <w:rsid w:val="00E0777F"/>
    <w:rsid w:val="00E12F7B"/>
    <w:rsid w:val="00E2531D"/>
    <w:rsid w:val="00E36942"/>
    <w:rsid w:val="00E45B63"/>
    <w:rsid w:val="00E45DB4"/>
    <w:rsid w:val="00E54E84"/>
    <w:rsid w:val="00E703A6"/>
    <w:rsid w:val="00E73547"/>
    <w:rsid w:val="00E76663"/>
    <w:rsid w:val="00E83A6D"/>
    <w:rsid w:val="00E9356F"/>
    <w:rsid w:val="00E94A3C"/>
    <w:rsid w:val="00E97FCF"/>
    <w:rsid w:val="00EA1911"/>
    <w:rsid w:val="00EB180A"/>
    <w:rsid w:val="00EB4F4A"/>
    <w:rsid w:val="00EB6326"/>
    <w:rsid w:val="00ED081C"/>
    <w:rsid w:val="00ED6064"/>
    <w:rsid w:val="00EF59B8"/>
    <w:rsid w:val="00F06AC4"/>
    <w:rsid w:val="00F14D6D"/>
    <w:rsid w:val="00F4084B"/>
    <w:rsid w:val="00F41EE3"/>
    <w:rsid w:val="00F42CC7"/>
    <w:rsid w:val="00F527A7"/>
    <w:rsid w:val="00F575EE"/>
    <w:rsid w:val="00F6209A"/>
    <w:rsid w:val="00FA0791"/>
    <w:rsid w:val="00FA2DA5"/>
    <w:rsid w:val="00FC61B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2D3"/>
    <w:pPr>
      <w:spacing w:after="200" w:line="276" w:lineRule="auto"/>
    </w:pPr>
    <w:rPr>
      <w:rFonts w:cs="Calibri"/>
      <w:lang w:eastAsia="en-US"/>
    </w:rPr>
  </w:style>
  <w:style w:type="paragraph" w:styleId="Heading7">
    <w:name w:val="heading 7"/>
    <w:basedOn w:val="Normal"/>
    <w:next w:val="Normal"/>
    <w:link w:val="Heading7Char"/>
    <w:uiPriority w:val="99"/>
    <w:qFormat/>
    <w:rsid w:val="00256435"/>
    <w:pPr>
      <w:keepNext/>
      <w:spacing w:after="0" w:line="240" w:lineRule="auto"/>
      <w:outlineLvl w:val="6"/>
    </w:pPr>
    <w:rPr>
      <w:rFonts w:ascii="Times New Roman" w:eastAsia="Times New Roman" w:hAnsi="Times New Roman" w:cs="Times New Roman"/>
      <w:b/>
      <w:b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locked/>
    <w:rsid w:val="00256435"/>
    <w:rPr>
      <w:rFonts w:ascii="Times New Roman" w:hAnsi="Times New Roman" w:cs="Times New Roman"/>
      <w:b/>
      <w:bCs/>
      <w:snapToGrid w:val="0"/>
      <w:sz w:val="24"/>
      <w:szCs w:val="24"/>
      <w:lang w:eastAsia="ru-RU"/>
    </w:rPr>
  </w:style>
  <w:style w:type="paragraph" w:styleId="ListParagraph">
    <w:name w:val="List Paragraph"/>
    <w:basedOn w:val="Normal"/>
    <w:uiPriority w:val="99"/>
    <w:qFormat/>
    <w:rsid w:val="001876C7"/>
    <w:pPr>
      <w:ind w:left="720"/>
    </w:pPr>
  </w:style>
  <w:style w:type="table" w:styleId="TableGrid">
    <w:name w:val="Table Grid"/>
    <w:basedOn w:val="TableNormal"/>
    <w:uiPriority w:val="99"/>
    <w:rsid w:val="005A10C4"/>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1F62FA"/>
    <w:rPr>
      <w:color w:val="0000FF"/>
      <w:u w:val="single"/>
    </w:rPr>
  </w:style>
  <w:style w:type="paragraph" w:customStyle="1" w:styleId="ConsPlusNormal">
    <w:name w:val="ConsPlusNormal"/>
    <w:uiPriority w:val="99"/>
    <w:rsid w:val="00361066"/>
    <w:pPr>
      <w:widowControl w:val="0"/>
      <w:autoSpaceDE w:val="0"/>
      <w:autoSpaceDN w:val="0"/>
      <w:adjustRightInd w:val="0"/>
      <w:ind w:firstLine="720"/>
    </w:pPr>
    <w:rPr>
      <w:rFonts w:ascii="Arial" w:eastAsia="Times New Roman" w:hAnsi="Arial" w:cs="Arial"/>
      <w:sz w:val="20"/>
      <w:szCs w:val="20"/>
    </w:rPr>
  </w:style>
  <w:style w:type="paragraph" w:styleId="PlainText">
    <w:name w:val="Plain Text"/>
    <w:basedOn w:val="Normal"/>
    <w:link w:val="PlainTextChar"/>
    <w:uiPriority w:val="99"/>
    <w:rsid w:val="00256435"/>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256435"/>
    <w:rPr>
      <w:rFonts w:ascii="Courier New" w:hAnsi="Courier New" w:cs="Courier New"/>
      <w:sz w:val="20"/>
      <w:szCs w:val="20"/>
      <w:lang w:eastAsia="ru-RU"/>
    </w:rPr>
  </w:style>
  <w:style w:type="paragraph" w:styleId="BalloonText">
    <w:name w:val="Balloon Text"/>
    <w:basedOn w:val="Normal"/>
    <w:link w:val="BalloonTextChar"/>
    <w:uiPriority w:val="99"/>
    <w:semiHidden/>
    <w:rsid w:val="00267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672BF"/>
    <w:rPr>
      <w:rFonts w:ascii="Tahoma" w:hAnsi="Tahoma" w:cs="Tahoma"/>
      <w:sz w:val="16"/>
      <w:szCs w:val="16"/>
    </w:rPr>
  </w:style>
  <w:style w:type="paragraph" w:styleId="NoSpacing">
    <w:name w:val="No Spacing"/>
    <w:uiPriority w:val="99"/>
    <w:qFormat/>
    <w:rsid w:val="0008708F"/>
    <w:rPr>
      <w:rFonts w:cs="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urist@spsl.nsc.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orgi.gov.ru" TargetMode="External"/><Relationship Id="rId11" Type="http://schemas.openxmlformats.org/officeDocument/2006/relationships/image" Target="media/image4.jpeg"/><Relationship Id="rId5" Type="http://schemas.openxmlformats.org/officeDocument/2006/relationships/hyperlink" Target="mailto:jurist@spsl.nsc.ru"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39</Pages>
  <Words>14360</Words>
  <Characters>-32766</Characters>
  <Application>Microsoft Office Outlook</Application>
  <DocSecurity>0</DocSecurity>
  <Lines>0</Lines>
  <Paragraphs>0</Paragraphs>
  <ScaleCrop>false</ScaleCrop>
  <Company>SBRAS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Козлов</dc:creator>
  <cp:keywords/>
  <dc:description/>
  <cp:lastModifiedBy>ГПНТБ СО РАН</cp:lastModifiedBy>
  <cp:revision>2</cp:revision>
  <cp:lastPrinted>2010-09-17T08:12:00Z</cp:lastPrinted>
  <dcterms:created xsi:type="dcterms:W3CDTF">2010-09-23T05:03:00Z</dcterms:created>
  <dcterms:modified xsi:type="dcterms:W3CDTF">2010-09-23T05:04:00Z</dcterms:modified>
</cp:coreProperties>
</file>